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360DD" w14:textId="77777777" w:rsidR="007C7A10" w:rsidRDefault="007C7A10" w:rsidP="007C7A10">
      <w:bookmarkStart w:id="0" w:name="_GoBack"/>
      <w:bookmarkEnd w:id="0"/>
    </w:p>
    <w:p w14:paraId="5BE7D114" w14:textId="77777777" w:rsidR="007C7A10" w:rsidRDefault="007C7A10" w:rsidP="007C7A10"/>
    <w:p w14:paraId="674CE174" w14:textId="77777777" w:rsidR="00AC3AC5" w:rsidRDefault="00AC3AC5" w:rsidP="00AC3AC5"/>
    <w:p w14:paraId="0B71FC48" w14:textId="77777777" w:rsidR="00AC3AC5" w:rsidRDefault="00AC3AC5" w:rsidP="00AC3AC5"/>
    <w:p w14:paraId="2EE8012B" w14:textId="77777777" w:rsidR="00E2375E" w:rsidRPr="00102B54" w:rsidRDefault="00102B54" w:rsidP="00E2375E">
      <w:pPr>
        <w:rPr>
          <w:rFonts w:cs="Arial"/>
        </w:rPr>
      </w:pPr>
      <w:r w:rsidRPr="00102B54">
        <w:rPr>
          <w:rFonts w:cs="Arial"/>
        </w:rPr>
        <w:t>Dear Parent/Carer,</w:t>
      </w:r>
    </w:p>
    <w:p w14:paraId="15818C24" w14:textId="49437690" w:rsidR="00102B54" w:rsidRDefault="00102B54" w:rsidP="00E2375E">
      <w:pPr>
        <w:rPr>
          <w:rFonts w:cs="Arial"/>
        </w:rPr>
      </w:pPr>
      <w:r w:rsidRPr="00102B54">
        <w:rPr>
          <w:rFonts w:cs="Arial"/>
        </w:rPr>
        <w:t xml:space="preserve">Below are a number of key messages that we need to share as we look forward to the new </w:t>
      </w:r>
      <w:r w:rsidR="00992D4D">
        <w:rPr>
          <w:rFonts w:cs="Arial"/>
        </w:rPr>
        <w:t>academic year, in September 2019</w:t>
      </w:r>
      <w:r w:rsidRPr="00102B54">
        <w:rPr>
          <w:rFonts w:cs="Arial"/>
        </w:rPr>
        <w:t>.</w:t>
      </w:r>
    </w:p>
    <w:p w14:paraId="3C2846AF" w14:textId="77777777" w:rsidR="00AB261A" w:rsidRPr="00102B54" w:rsidRDefault="00AB261A" w:rsidP="00E2375E">
      <w:pPr>
        <w:rPr>
          <w:rFonts w:cs="Arial"/>
        </w:rPr>
      </w:pPr>
    </w:p>
    <w:p w14:paraId="25E9F96D" w14:textId="77777777" w:rsidR="00102B54" w:rsidRDefault="00992D4D" w:rsidP="00102B54">
      <w:pPr>
        <w:pStyle w:val="ListParagraph"/>
        <w:numPr>
          <w:ilvl w:val="0"/>
          <w:numId w:val="3"/>
        </w:numPr>
        <w:overflowPunct/>
        <w:autoSpaceDE/>
        <w:autoSpaceDN/>
        <w:adjustRightInd/>
        <w:spacing w:after="160" w:line="259" w:lineRule="auto"/>
        <w:jc w:val="both"/>
        <w:rPr>
          <w:b/>
          <w:u w:val="single"/>
        </w:rPr>
      </w:pPr>
      <w:r>
        <w:rPr>
          <w:b/>
          <w:u w:val="single"/>
        </w:rPr>
        <w:t>Timings of the school day</w:t>
      </w:r>
    </w:p>
    <w:p w14:paraId="1C1294DB" w14:textId="77777777" w:rsidR="00093AFE" w:rsidRDefault="00093AFE" w:rsidP="00093AFE">
      <w:pPr>
        <w:pStyle w:val="ListParagraph"/>
        <w:overflowPunct/>
        <w:autoSpaceDE/>
        <w:autoSpaceDN/>
        <w:adjustRightInd/>
        <w:spacing w:after="160" w:line="259" w:lineRule="auto"/>
        <w:jc w:val="both"/>
        <w:rPr>
          <w:b/>
          <w:u w:val="single"/>
        </w:rPr>
      </w:pPr>
    </w:p>
    <w:p w14:paraId="0FE54943" w14:textId="77777777" w:rsidR="00093AFE" w:rsidRPr="00093AFE" w:rsidRDefault="00093AFE" w:rsidP="00093AFE">
      <w:pPr>
        <w:pStyle w:val="ListParagraph"/>
        <w:overflowPunct/>
        <w:autoSpaceDE/>
        <w:autoSpaceDN/>
        <w:adjustRightInd/>
        <w:spacing w:after="160" w:line="259" w:lineRule="auto"/>
        <w:jc w:val="both"/>
      </w:pPr>
      <w:r>
        <w:t>Our new year 7s will start on Wednesday 4</w:t>
      </w:r>
      <w:r w:rsidRPr="00093AFE">
        <w:rPr>
          <w:vertAlign w:val="superscript"/>
        </w:rPr>
        <w:t>th</w:t>
      </w:r>
      <w:r>
        <w:t xml:space="preserve"> September at 8.35am but </w:t>
      </w:r>
      <w:r w:rsidRPr="00093AFE">
        <w:rPr>
          <w:b/>
        </w:rPr>
        <w:t>all other year groups need to arrive for 11.00am</w:t>
      </w:r>
      <w:r>
        <w:t xml:space="preserve"> that day. Below are the new timings of the school day from next term.</w:t>
      </w:r>
    </w:p>
    <w:p w14:paraId="6A384F8D" w14:textId="77777777" w:rsidR="00992D4D" w:rsidRDefault="00992D4D" w:rsidP="00AB261A">
      <w:pPr>
        <w:pStyle w:val="NoSpacing"/>
      </w:pPr>
      <w:r>
        <w:t>8.35</w:t>
      </w:r>
      <w:r>
        <w:tab/>
        <w:t xml:space="preserve">am </w:t>
      </w:r>
      <w:r>
        <w:tab/>
        <w:t>All pupils must be in school</w:t>
      </w:r>
    </w:p>
    <w:p w14:paraId="0D50C79E" w14:textId="77777777" w:rsidR="00992D4D" w:rsidRDefault="00992D4D" w:rsidP="00AB261A">
      <w:pPr>
        <w:pStyle w:val="NoSpacing"/>
      </w:pPr>
      <w:r>
        <w:t>8.40</w:t>
      </w:r>
      <w:r>
        <w:tab/>
        <w:t xml:space="preserve">am </w:t>
      </w:r>
      <w:r>
        <w:tab/>
        <w:t>Collective worship and registration</w:t>
      </w:r>
    </w:p>
    <w:p w14:paraId="6F06A162" w14:textId="77777777" w:rsidR="00992D4D" w:rsidRDefault="00992D4D" w:rsidP="00AB261A">
      <w:pPr>
        <w:pStyle w:val="NoSpacing"/>
      </w:pPr>
      <w:r>
        <w:t>9.00</w:t>
      </w:r>
      <w:r>
        <w:tab/>
        <w:t xml:space="preserve">am </w:t>
      </w:r>
      <w:r>
        <w:tab/>
        <w:t>Period 1 for all pupils</w:t>
      </w:r>
    </w:p>
    <w:p w14:paraId="6C6A1426" w14:textId="77777777" w:rsidR="00992D4D" w:rsidRDefault="00992D4D" w:rsidP="00AB261A">
      <w:pPr>
        <w:pStyle w:val="NoSpacing"/>
      </w:pPr>
      <w:r>
        <w:t>10.00</w:t>
      </w:r>
      <w:r>
        <w:tab/>
        <w:t xml:space="preserve">am </w:t>
      </w:r>
      <w:r>
        <w:tab/>
        <w:t>Break time Y7, 8, 10 Period 2 Y9/11</w:t>
      </w:r>
    </w:p>
    <w:p w14:paraId="3C93F735" w14:textId="77777777" w:rsidR="00992D4D" w:rsidRDefault="00992D4D" w:rsidP="00AB261A">
      <w:pPr>
        <w:pStyle w:val="NoSpacing"/>
      </w:pPr>
      <w:r>
        <w:t>10.15</w:t>
      </w:r>
      <w:r>
        <w:tab/>
        <w:t xml:space="preserve">am </w:t>
      </w:r>
      <w:r>
        <w:tab/>
        <w:t>Period 2 Y7, 8, 10</w:t>
      </w:r>
    </w:p>
    <w:p w14:paraId="137F7A68" w14:textId="77777777" w:rsidR="00992D4D" w:rsidRDefault="00992D4D" w:rsidP="00AB261A">
      <w:pPr>
        <w:pStyle w:val="NoSpacing"/>
      </w:pPr>
      <w:r>
        <w:t>11.00</w:t>
      </w:r>
      <w:r>
        <w:tab/>
        <w:t xml:space="preserve">am </w:t>
      </w:r>
      <w:r>
        <w:tab/>
        <w:t>Break time Y9/11</w:t>
      </w:r>
    </w:p>
    <w:p w14:paraId="1C87AC91" w14:textId="77777777" w:rsidR="00992D4D" w:rsidRDefault="00992D4D" w:rsidP="00AB261A">
      <w:pPr>
        <w:pStyle w:val="NoSpacing"/>
      </w:pPr>
      <w:r>
        <w:t>11.15</w:t>
      </w:r>
      <w:r>
        <w:tab/>
        <w:t>am</w:t>
      </w:r>
      <w:r>
        <w:tab/>
        <w:t>Period 3 all pupils</w:t>
      </w:r>
    </w:p>
    <w:p w14:paraId="1BF406C7" w14:textId="77777777" w:rsidR="00992D4D" w:rsidRDefault="00992D4D" w:rsidP="00AB261A">
      <w:pPr>
        <w:pStyle w:val="NoSpacing"/>
      </w:pPr>
      <w:r>
        <w:t>12.15</w:t>
      </w:r>
      <w:r>
        <w:tab/>
        <w:t xml:space="preserve">pm </w:t>
      </w:r>
      <w:r>
        <w:tab/>
        <w:t>Lunch time Y8/10 Period 4 Y7, 9 &amp; 11</w:t>
      </w:r>
    </w:p>
    <w:p w14:paraId="7BB4BA6F" w14:textId="77777777" w:rsidR="00992D4D" w:rsidRDefault="00992D4D" w:rsidP="00AB261A">
      <w:pPr>
        <w:pStyle w:val="NoSpacing"/>
      </w:pPr>
      <w:r>
        <w:t>12.45</w:t>
      </w:r>
      <w:r>
        <w:tab/>
        <w:t>pm</w:t>
      </w:r>
      <w:r>
        <w:tab/>
        <w:t>Lunch time Y7 Period 4 Y8/10</w:t>
      </w:r>
    </w:p>
    <w:p w14:paraId="5F6132BA" w14:textId="77777777" w:rsidR="00992D4D" w:rsidRDefault="00992D4D" w:rsidP="00AB261A">
      <w:pPr>
        <w:pStyle w:val="NoSpacing"/>
      </w:pPr>
      <w:r>
        <w:t>1.15</w:t>
      </w:r>
      <w:r>
        <w:tab/>
        <w:t xml:space="preserve">pm </w:t>
      </w:r>
      <w:r>
        <w:tab/>
        <w:t>Lunch time Y9/11 Period 4 Y7, 8 &amp; 10</w:t>
      </w:r>
    </w:p>
    <w:p w14:paraId="2EE3F3E5" w14:textId="77777777" w:rsidR="00992D4D" w:rsidRDefault="00992D4D" w:rsidP="00AB261A">
      <w:pPr>
        <w:pStyle w:val="NoSpacing"/>
      </w:pPr>
      <w:r>
        <w:t>1.45</w:t>
      </w:r>
      <w:r>
        <w:tab/>
        <w:t xml:space="preserve">pm </w:t>
      </w:r>
      <w:r>
        <w:tab/>
        <w:t>Period 5 all pupils</w:t>
      </w:r>
    </w:p>
    <w:p w14:paraId="7A10685D" w14:textId="6FC6B08E" w:rsidR="0082552A" w:rsidRDefault="00992D4D" w:rsidP="00AB261A">
      <w:pPr>
        <w:pStyle w:val="NoSpacing"/>
      </w:pPr>
      <w:r>
        <w:t>2.45</w:t>
      </w:r>
      <w:r>
        <w:tab/>
        <w:t xml:space="preserve">pm </w:t>
      </w:r>
      <w:r>
        <w:tab/>
        <w:t>End of school day all pupils</w:t>
      </w:r>
    </w:p>
    <w:p w14:paraId="34702B20" w14:textId="4E33480F" w:rsidR="00AB261A" w:rsidRDefault="00AB261A" w:rsidP="00AB261A">
      <w:pPr>
        <w:pStyle w:val="NoSpacing"/>
      </w:pPr>
    </w:p>
    <w:p w14:paraId="206054B2" w14:textId="702C6F47" w:rsidR="00AB261A" w:rsidRDefault="00AB261A" w:rsidP="00AB261A">
      <w:pPr>
        <w:pStyle w:val="NoSpacing"/>
      </w:pPr>
    </w:p>
    <w:p w14:paraId="73B5F079" w14:textId="77777777" w:rsidR="00AB261A" w:rsidRDefault="00AB261A" w:rsidP="00AB261A">
      <w:pPr>
        <w:pStyle w:val="NoSpacing"/>
      </w:pPr>
    </w:p>
    <w:p w14:paraId="0B0E93A9" w14:textId="77777777" w:rsidR="00AB261A" w:rsidRPr="00992D4D" w:rsidRDefault="00AB261A" w:rsidP="00AB261A">
      <w:pPr>
        <w:pStyle w:val="NoSpacing"/>
      </w:pPr>
    </w:p>
    <w:p w14:paraId="62809F42" w14:textId="77777777" w:rsidR="00102B54" w:rsidRPr="00FD5EC4" w:rsidRDefault="00102B54" w:rsidP="00102B54">
      <w:pPr>
        <w:pStyle w:val="ListParagraph"/>
        <w:numPr>
          <w:ilvl w:val="0"/>
          <w:numId w:val="3"/>
        </w:numPr>
        <w:overflowPunct/>
        <w:autoSpaceDE/>
        <w:autoSpaceDN/>
        <w:adjustRightInd/>
        <w:spacing w:after="160" w:line="259" w:lineRule="auto"/>
        <w:rPr>
          <w:b/>
          <w:u w:val="single"/>
        </w:rPr>
      </w:pPr>
      <w:r w:rsidRPr="00FD5EC4">
        <w:rPr>
          <w:b/>
          <w:u w:val="single"/>
        </w:rPr>
        <w:t>ClassCharts</w:t>
      </w:r>
    </w:p>
    <w:p w14:paraId="7B6AA155" w14:textId="77777777" w:rsidR="00102B54" w:rsidRPr="00DA5AB4" w:rsidRDefault="00102B54" w:rsidP="00102B54">
      <w:pPr>
        <w:jc w:val="both"/>
        <w:rPr>
          <w:rFonts w:cs="Arial"/>
        </w:rPr>
      </w:pPr>
      <w:r w:rsidRPr="00DA5AB4">
        <w:rPr>
          <w:rFonts w:cs="Arial"/>
        </w:rPr>
        <w:t>Class Charts is an online system which teachers use to track achievement and behaviour throughout the school day. We believe in working closely with parents and, one of the key benefits of using Class Charts is, that we are able to securely share your child(s) achievement and behaviour report with you and so, keep you up to date in real-time.</w:t>
      </w:r>
    </w:p>
    <w:p w14:paraId="44BC2B78" w14:textId="77777777" w:rsidR="00102B54" w:rsidRPr="00DA5AB4" w:rsidRDefault="00102B54" w:rsidP="00102B54">
      <w:pPr>
        <w:jc w:val="both"/>
        <w:rPr>
          <w:rFonts w:cs="Arial"/>
        </w:rPr>
      </w:pPr>
      <w:r w:rsidRPr="00DA5AB4">
        <w:rPr>
          <w:rFonts w:cs="Arial"/>
        </w:rPr>
        <w:t xml:space="preserve">Each child has a unique access code which </w:t>
      </w:r>
      <w:r w:rsidR="006C7719">
        <w:rPr>
          <w:rFonts w:cs="Arial"/>
        </w:rPr>
        <w:t>is issued to carers</w:t>
      </w:r>
      <w:r w:rsidRPr="00DA5AB4">
        <w:rPr>
          <w:rFonts w:cs="Arial"/>
        </w:rPr>
        <w:t>.</w:t>
      </w:r>
    </w:p>
    <w:p w14:paraId="01DC8286" w14:textId="77777777" w:rsidR="00102B54" w:rsidRPr="00DA5AB4" w:rsidRDefault="00102B54" w:rsidP="00102B54">
      <w:pPr>
        <w:jc w:val="both"/>
        <w:rPr>
          <w:rFonts w:cs="Arial"/>
        </w:rPr>
      </w:pPr>
      <w:r w:rsidRPr="00DA5AB4">
        <w:rPr>
          <w:rFonts w:cs="Arial"/>
        </w:rPr>
        <w:t>Once you have been issued with a code, you will need to create an account and enter the code here:</w:t>
      </w:r>
    </w:p>
    <w:p w14:paraId="0387FFB0" w14:textId="77777777" w:rsidR="00102B54" w:rsidRPr="0082552A" w:rsidRDefault="00FB7F8A" w:rsidP="0082552A">
      <w:pPr>
        <w:jc w:val="center"/>
        <w:rPr>
          <w:rFonts w:cs="Arial"/>
          <w:color w:val="0000FF" w:themeColor="hyperlink"/>
          <w:u w:val="single"/>
        </w:rPr>
      </w:pPr>
      <w:hyperlink r:id="rId8" w:history="1">
        <w:r w:rsidR="00102B54" w:rsidRPr="00DA5AB4">
          <w:rPr>
            <w:rStyle w:val="Hyperlink"/>
            <w:rFonts w:cs="Arial"/>
          </w:rPr>
          <w:t>https://www.classcharts.com/parent/login</w:t>
        </w:r>
      </w:hyperlink>
    </w:p>
    <w:p w14:paraId="1368AE7A" w14:textId="77777777" w:rsidR="00102B54" w:rsidRPr="00DA5AB4" w:rsidRDefault="00102B54" w:rsidP="00102B54">
      <w:pPr>
        <w:jc w:val="both"/>
        <w:rPr>
          <w:rFonts w:cs="Arial"/>
        </w:rPr>
      </w:pPr>
      <w:r w:rsidRPr="00DA5AB4">
        <w:rPr>
          <w:rFonts w:cs="Arial"/>
        </w:rPr>
        <w:t>Links to mobile phone apps are also available to parents from this page.</w:t>
      </w:r>
    </w:p>
    <w:p w14:paraId="31FA36E2" w14:textId="77777777" w:rsidR="00102B54" w:rsidRDefault="00102B54" w:rsidP="00102B54">
      <w:pPr>
        <w:jc w:val="both"/>
        <w:rPr>
          <w:rFonts w:cs="Arial"/>
        </w:rPr>
      </w:pPr>
      <w:r w:rsidRPr="00DA5AB4">
        <w:rPr>
          <w:rFonts w:cs="Arial"/>
        </w:rPr>
        <w:t>If you have more than one child in the school then you can enter additional codes once you have created an account and are logged in.</w:t>
      </w:r>
      <w:r w:rsidR="0082552A">
        <w:rPr>
          <w:rFonts w:cs="Arial"/>
        </w:rPr>
        <w:t xml:space="preserve"> </w:t>
      </w:r>
      <w:r w:rsidRPr="00F1124E">
        <w:rPr>
          <w:rFonts w:cs="Arial"/>
        </w:rPr>
        <w:t>Please do get in touch if you have any questions.</w:t>
      </w:r>
    </w:p>
    <w:p w14:paraId="67184C03" w14:textId="77777777" w:rsidR="00992D4D" w:rsidRDefault="00992D4D" w:rsidP="00102B54">
      <w:pPr>
        <w:jc w:val="both"/>
        <w:rPr>
          <w:rFonts w:cs="Arial"/>
        </w:rPr>
      </w:pPr>
    </w:p>
    <w:p w14:paraId="2A28F15C" w14:textId="25D75190" w:rsidR="00992D4D" w:rsidRDefault="00992D4D" w:rsidP="00102B54">
      <w:pPr>
        <w:jc w:val="both"/>
        <w:rPr>
          <w:rFonts w:cs="Arial"/>
        </w:rPr>
      </w:pPr>
    </w:p>
    <w:p w14:paraId="5060C1AD" w14:textId="77777777" w:rsidR="00AB261A" w:rsidRDefault="00AB261A" w:rsidP="00102B54">
      <w:pPr>
        <w:jc w:val="both"/>
        <w:rPr>
          <w:rFonts w:cs="Arial"/>
        </w:rPr>
      </w:pPr>
    </w:p>
    <w:p w14:paraId="7FC0258B" w14:textId="77777777" w:rsidR="00992D4D" w:rsidRDefault="00992D4D" w:rsidP="00102B54">
      <w:pPr>
        <w:jc w:val="both"/>
        <w:rPr>
          <w:rFonts w:cs="Arial"/>
        </w:rPr>
      </w:pPr>
    </w:p>
    <w:p w14:paraId="406B2484" w14:textId="77777777" w:rsidR="004A748B" w:rsidRPr="004A748B" w:rsidRDefault="004A748B" w:rsidP="004A748B">
      <w:pPr>
        <w:pStyle w:val="NoSpacing"/>
        <w:rPr>
          <w:sz w:val="34"/>
          <w:szCs w:val="34"/>
          <w:lang w:eastAsia="en-GB"/>
        </w:rPr>
      </w:pPr>
      <w:r w:rsidRPr="004A748B">
        <w:rPr>
          <w:b/>
          <w:bCs/>
          <w:color w:val="4F81BD" w:themeColor="accent1"/>
          <w:sz w:val="38"/>
          <w:szCs w:val="38"/>
          <w:lang w:eastAsia="en-GB"/>
        </w:rPr>
        <w:lastRenderedPageBreak/>
        <w:t>Uniform</w:t>
      </w:r>
    </w:p>
    <w:p w14:paraId="57BBBD20" w14:textId="432B5F02" w:rsidR="004A748B" w:rsidRDefault="004A748B" w:rsidP="004A748B">
      <w:pPr>
        <w:shd w:val="clear" w:color="auto" w:fill="FFFFFF"/>
        <w:spacing w:after="0" w:line="240" w:lineRule="auto"/>
        <w:rPr>
          <w:rFonts w:eastAsia="Times New Roman" w:cstheme="minorHAnsi"/>
          <w:lang w:eastAsia="en-GB"/>
        </w:rPr>
      </w:pPr>
      <w:r w:rsidRPr="0030420A">
        <w:rPr>
          <w:lang w:eastAsia="en-GB"/>
        </w:rPr>
        <w:t xml:space="preserve">All items of uniform are available from Elizabeth’s Embroidery, Richardson Road, Stockton (price list attached). Items listed below as “Academy…” are only available for purchase from Elizabeth’s Embroidery. </w:t>
      </w:r>
      <w:r w:rsidRPr="0030420A">
        <w:rPr>
          <w:rFonts w:eastAsia="Times New Roman" w:cstheme="minorHAnsi"/>
          <w:lang w:eastAsia="en-GB"/>
        </w:rPr>
        <w:t xml:space="preserve">We recommend that you put your child’s name in all items of uniform and PE kit. </w:t>
      </w:r>
    </w:p>
    <w:p w14:paraId="71E89FBF" w14:textId="77777777" w:rsidR="0030420A" w:rsidRPr="0030420A" w:rsidRDefault="0030420A" w:rsidP="004A748B">
      <w:pPr>
        <w:shd w:val="clear" w:color="auto" w:fill="FFFFFF"/>
        <w:spacing w:after="0" w:line="240" w:lineRule="auto"/>
        <w:rPr>
          <w:rFonts w:eastAsia="Times New Roman" w:cstheme="minorHAnsi"/>
          <w:color w:val="3B3B3B"/>
          <w:lang w:eastAsia="en-GB"/>
        </w:rPr>
      </w:pPr>
    </w:p>
    <w:p w14:paraId="58534B2B" w14:textId="77777777" w:rsidR="004A748B" w:rsidRPr="0030420A" w:rsidRDefault="004A748B" w:rsidP="004A748B">
      <w:pPr>
        <w:pStyle w:val="NoSpacing"/>
        <w:rPr>
          <w:rFonts w:eastAsia="Times New Roman" w:cstheme="minorHAnsi"/>
          <w:color w:val="3B3B3B"/>
          <w:lang w:eastAsia="en-GB"/>
        </w:rPr>
      </w:pPr>
    </w:p>
    <w:p w14:paraId="0E778299" w14:textId="77777777" w:rsidR="004A748B" w:rsidRPr="0030420A" w:rsidRDefault="004A748B" w:rsidP="004A748B">
      <w:pPr>
        <w:pStyle w:val="NoSpacing"/>
        <w:rPr>
          <w:rFonts w:eastAsia="Times New Roman" w:cstheme="minorHAnsi"/>
          <w:bCs/>
          <w:color w:val="3B3B3B"/>
          <w:lang w:eastAsia="en-GB"/>
        </w:rPr>
      </w:pPr>
      <w:r w:rsidRPr="0030420A">
        <w:rPr>
          <w:rFonts w:eastAsia="Times New Roman" w:cstheme="minorHAnsi"/>
          <w:noProof/>
          <w:color w:val="1191E0"/>
          <w:lang w:eastAsia="en-GB"/>
        </w:rPr>
        <w:drawing>
          <wp:anchor distT="0" distB="0" distL="114300" distR="114300" simplePos="0" relativeHeight="251660288" behindDoc="0" locked="0" layoutInCell="1" allowOverlap="1" wp14:anchorId="3B6531D1" wp14:editId="3434E24A">
            <wp:simplePos x="0" y="0"/>
            <wp:positionH relativeFrom="margin">
              <wp:align>right</wp:align>
            </wp:positionH>
            <wp:positionV relativeFrom="paragraph">
              <wp:posOffset>5715</wp:posOffset>
            </wp:positionV>
            <wp:extent cx="2860040" cy="2684780"/>
            <wp:effectExtent l="0" t="0" r="0" b="1270"/>
            <wp:wrapNone/>
            <wp:docPr id="3" name="Picture 3" descr="https://ianramsey.org.uk/wp-content/uploads/2018/06/uniformgirls-300x28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nramsey.org.uk/wp-content/uploads/2018/06/uniformgirls-300x28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0A">
        <w:rPr>
          <w:rFonts w:eastAsia="Times New Roman" w:cstheme="minorHAnsi"/>
          <w:b/>
          <w:color w:val="4F81BD" w:themeColor="accent1"/>
          <w:lang w:eastAsia="en-GB"/>
        </w:rPr>
        <w:t>Girls Uniform</w:t>
      </w:r>
    </w:p>
    <w:p w14:paraId="19D9D01F"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 xml:space="preserve">Compulsory </w:t>
      </w:r>
    </w:p>
    <w:p w14:paraId="5411F300" w14:textId="77777777" w:rsidR="004A748B" w:rsidRPr="0030420A" w:rsidRDefault="004A748B" w:rsidP="004A748B">
      <w:pPr>
        <w:pStyle w:val="NoSpacing"/>
        <w:numPr>
          <w:ilvl w:val="0"/>
          <w:numId w:val="12"/>
        </w:numPr>
        <w:rPr>
          <w:rFonts w:eastAsia="Times New Roman" w:cstheme="minorHAnsi"/>
          <w:bCs/>
          <w:color w:val="3B3B3B"/>
          <w:lang w:eastAsia="en-GB"/>
        </w:rPr>
      </w:pPr>
      <w:r w:rsidRPr="0030420A">
        <w:rPr>
          <w:rFonts w:eastAsia="Times New Roman" w:cstheme="minorHAnsi"/>
          <w:color w:val="3B3B3B"/>
          <w:lang w:eastAsia="en-GB"/>
        </w:rPr>
        <w:t>Academy blazer with badge</w:t>
      </w:r>
    </w:p>
    <w:p w14:paraId="4FA43A9D" w14:textId="77777777" w:rsidR="004A748B" w:rsidRPr="0030420A" w:rsidRDefault="004A748B" w:rsidP="004A748B">
      <w:pPr>
        <w:pStyle w:val="NoSpacing"/>
        <w:rPr>
          <w:rFonts w:eastAsia="Times New Roman" w:cstheme="minorHAnsi"/>
          <w:color w:val="3B3B3B"/>
          <w:lang w:eastAsia="en-GB"/>
        </w:rPr>
      </w:pPr>
    </w:p>
    <w:p w14:paraId="6A697D49"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Choose from:</w:t>
      </w:r>
    </w:p>
    <w:p w14:paraId="6BF85B11" w14:textId="77777777" w:rsidR="004A748B" w:rsidRPr="0030420A" w:rsidRDefault="004A748B" w:rsidP="004A748B">
      <w:pPr>
        <w:pStyle w:val="NoSpacing"/>
        <w:numPr>
          <w:ilvl w:val="0"/>
          <w:numId w:val="7"/>
        </w:numPr>
        <w:rPr>
          <w:rFonts w:eastAsia="Times New Roman" w:cstheme="minorHAnsi"/>
          <w:color w:val="3B3B3B"/>
          <w:lang w:eastAsia="en-GB"/>
        </w:rPr>
      </w:pPr>
      <w:r w:rsidRPr="0030420A">
        <w:rPr>
          <w:rFonts w:eastAsia="Times New Roman" w:cstheme="minorHAnsi"/>
          <w:color w:val="3B3B3B"/>
          <w:lang w:eastAsia="en-GB"/>
        </w:rPr>
        <w:t>Academy four button pleated kilt (must reach</w:t>
      </w:r>
    </w:p>
    <w:p w14:paraId="31CA9D8D" w14:textId="77777777" w:rsidR="004A748B" w:rsidRPr="0030420A" w:rsidRDefault="004A748B" w:rsidP="004A748B">
      <w:pPr>
        <w:pStyle w:val="NoSpacing"/>
        <w:ind w:left="720"/>
        <w:rPr>
          <w:rFonts w:eastAsia="Times New Roman" w:cstheme="minorHAnsi"/>
          <w:color w:val="3B3B3B"/>
          <w:lang w:eastAsia="en-GB"/>
        </w:rPr>
      </w:pPr>
      <w:r w:rsidRPr="0030420A">
        <w:rPr>
          <w:rFonts w:eastAsia="Times New Roman" w:cstheme="minorHAnsi"/>
          <w:color w:val="3B3B3B"/>
          <w:lang w:eastAsia="en-GB"/>
        </w:rPr>
        <w:t xml:space="preserve"> below the knee)</w:t>
      </w:r>
    </w:p>
    <w:p w14:paraId="450B0629" w14:textId="77777777" w:rsidR="004A748B" w:rsidRPr="0030420A" w:rsidRDefault="004A748B" w:rsidP="004A748B">
      <w:pPr>
        <w:pStyle w:val="NoSpacing"/>
        <w:numPr>
          <w:ilvl w:val="0"/>
          <w:numId w:val="7"/>
        </w:numPr>
        <w:rPr>
          <w:rFonts w:eastAsia="Times New Roman" w:cstheme="minorHAnsi"/>
          <w:color w:val="3B3B3B"/>
          <w:lang w:eastAsia="en-GB"/>
        </w:rPr>
      </w:pPr>
      <w:r w:rsidRPr="0030420A">
        <w:rPr>
          <w:rFonts w:eastAsia="Times New Roman" w:cstheme="minorHAnsi"/>
          <w:color w:val="3B3B3B"/>
          <w:lang w:eastAsia="en-GB"/>
        </w:rPr>
        <w:t>Academy pinafore (must reach below the knee)</w:t>
      </w:r>
    </w:p>
    <w:p w14:paraId="52F827DD" w14:textId="77777777" w:rsidR="004A748B" w:rsidRPr="0030420A" w:rsidRDefault="004A748B" w:rsidP="004A748B">
      <w:pPr>
        <w:pStyle w:val="NoSpacing"/>
        <w:numPr>
          <w:ilvl w:val="0"/>
          <w:numId w:val="7"/>
        </w:numPr>
        <w:rPr>
          <w:rFonts w:eastAsia="Times New Roman" w:cstheme="minorHAnsi"/>
          <w:color w:val="3B3B3B"/>
          <w:lang w:eastAsia="en-GB"/>
        </w:rPr>
      </w:pPr>
      <w:r w:rsidRPr="0030420A">
        <w:rPr>
          <w:rFonts w:eastAsia="Times New Roman" w:cstheme="minorHAnsi"/>
          <w:lang w:eastAsia="en-GB"/>
        </w:rPr>
        <w:t xml:space="preserve">Charcoal </w:t>
      </w:r>
      <w:r w:rsidRPr="0030420A">
        <w:rPr>
          <w:rFonts w:eastAsia="Times New Roman" w:cstheme="minorHAnsi"/>
          <w:color w:val="3B3B3B"/>
          <w:lang w:eastAsia="en-GB"/>
        </w:rPr>
        <w:t>grey trousers (not skinny fit or lycra)</w:t>
      </w:r>
    </w:p>
    <w:p w14:paraId="151E2261" w14:textId="77777777" w:rsidR="004A748B" w:rsidRPr="0030420A" w:rsidRDefault="004A748B" w:rsidP="004A748B">
      <w:pPr>
        <w:pStyle w:val="NoSpacing"/>
        <w:rPr>
          <w:rFonts w:eastAsia="Times New Roman" w:cstheme="minorHAnsi"/>
          <w:color w:val="3B3B3B"/>
          <w:lang w:eastAsia="en-GB"/>
        </w:rPr>
      </w:pPr>
    </w:p>
    <w:p w14:paraId="40199597"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And choose from:</w:t>
      </w:r>
    </w:p>
    <w:p w14:paraId="308C9E18" w14:textId="77777777" w:rsidR="004A748B" w:rsidRPr="0030420A" w:rsidRDefault="004A748B" w:rsidP="004A748B">
      <w:pPr>
        <w:pStyle w:val="NoSpacing"/>
        <w:numPr>
          <w:ilvl w:val="0"/>
          <w:numId w:val="8"/>
        </w:numPr>
        <w:rPr>
          <w:rFonts w:eastAsia="Times New Roman" w:cstheme="minorHAnsi"/>
          <w:color w:val="3B3B3B"/>
          <w:lang w:eastAsia="en-GB"/>
        </w:rPr>
      </w:pPr>
      <w:r w:rsidRPr="0030420A">
        <w:rPr>
          <w:rFonts w:eastAsia="Times New Roman" w:cstheme="minorHAnsi"/>
          <w:color w:val="3B3B3B"/>
          <w:lang w:eastAsia="en-GB"/>
        </w:rPr>
        <w:t xml:space="preserve">White </w:t>
      </w:r>
      <w:r w:rsidRPr="0030420A">
        <w:rPr>
          <w:rFonts w:eastAsia="Times New Roman" w:cstheme="minorHAnsi"/>
          <w:lang w:eastAsia="en-GB"/>
        </w:rPr>
        <w:t xml:space="preserve">collared </w:t>
      </w:r>
      <w:r w:rsidRPr="0030420A">
        <w:rPr>
          <w:rFonts w:eastAsia="Times New Roman" w:cstheme="minorHAnsi"/>
          <w:color w:val="3B3B3B"/>
          <w:lang w:eastAsia="en-GB"/>
        </w:rPr>
        <w:t>shirt and academy tie</w:t>
      </w:r>
    </w:p>
    <w:p w14:paraId="1D99C933" w14:textId="77777777" w:rsidR="004A748B" w:rsidRPr="0030420A" w:rsidRDefault="004A748B" w:rsidP="004A748B">
      <w:pPr>
        <w:pStyle w:val="NoSpacing"/>
        <w:numPr>
          <w:ilvl w:val="0"/>
          <w:numId w:val="8"/>
        </w:numPr>
        <w:rPr>
          <w:rFonts w:eastAsia="Times New Roman" w:cstheme="minorHAnsi"/>
          <w:color w:val="3B3B3B"/>
          <w:lang w:eastAsia="en-GB"/>
        </w:rPr>
      </w:pPr>
      <w:r w:rsidRPr="0030420A">
        <w:rPr>
          <w:rFonts w:eastAsia="Times New Roman" w:cstheme="minorHAnsi"/>
          <w:color w:val="3B3B3B"/>
          <w:lang w:eastAsia="en-GB"/>
        </w:rPr>
        <w:t>Academy blouse with logo on the collar</w:t>
      </w:r>
    </w:p>
    <w:p w14:paraId="2FC87222" w14:textId="77777777" w:rsidR="004A748B" w:rsidRPr="0030420A" w:rsidRDefault="004A748B" w:rsidP="004A748B">
      <w:pPr>
        <w:pStyle w:val="NoSpacing"/>
        <w:rPr>
          <w:rFonts w:eastAsia="Times New Roman" w:cstheme="minorHAnsi"/>
          <w:color w:val="3B3B3B"/>
          <w:lang w:eastAsia="en-GB"/>
        </w:rPr>
      </w:pPr>
    </w:p>
    <w:p w14:paraId="37CF5C91"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Optional</w:t>
      </w:r>
    </w:p>
    <w:p w14:paraId="291EF4D4" w14:textId="77777777" w:rsidR="004A748B" w:rsidRPr="0030420A" w:rsidRDefault="004A748B" w:rsidP="004A748B">
      <w:pPr>
        <w:pStyle w:val="NoSpacing"/>
        <w:numPr>
          <w:ilvl w:val="0"/>
          <w:numId w:val="9"/>
        </w:numPr>
        <w:rPr>
          <w:rFonts w:eastAsia="Times New Roman" w:cstheme="minorHAnsi"/>
          <w:color w:val="3B3B3B"/>
          <w:lang w:eastAsia="en-GB"/>
        </w:rPr>
      </w:pPr>
      <w:r w:rsidRPr="0030420A">
        <w:rPr>
          <w:rFonts w:eastAsia="Times New Roman" w:cstheme="minorHAnsi"/>
          <w:color w:val="3B3B3B"/>
          <w:lang w:eastAsia="en-GB"/>
        </w:rPr>
        <w:t>Academy knitted jumper</w:t>
      </w:r>
    </w:p>
    <w:p w14:paraId="23A32DCD" w14:textId="77777777" w:rsidR="004A748B" w:rsidRPr="0030420A" w:rsidRDefault="004A748B" w:rsidP="004A748B">
      <w:pPr>
        <w:pStyle w:val="NoSpacing"/>
        <w:numPr>
          <w:ilvl w:val="0"/>
          <w:numId w:val="9"/>
        </w:numPr>
        <w:rPr>
          <w:rFonts w:eastAsia="Times New Roman" w:cstheme="minorHAnsi"/>
          <w:color w:val="3B3B3B"/>
          <w:lang w:eastAsia="en-GB"/>
        </w:rPr>
      </w:pPr>
      <w:r w:rsidRPr="0030420A">
        <w:rPr>
          <w:rFonts w:eastAsia="Times New Roman" w:cstheme="minorHAnsi"/>
          <w:color w:val="3B3B3B"/>
          <w:lang w:eastAsia="en-GB"/>
        </w:rPr>
        <w:t>Academy knitted tank top</w:t>
      </w:r>
    </w:p>
    <w:p w14:paraId="447BF663" w14:textId="0BDDA630" w:rsidR="004A748B" w:rsidRDefault="004A748B" w:rsidP="004A748B">
      <w:pPr>
        <w:pStyle w:val="NoSpacing"/>
        <w:numPr>
          <w:ilvl w:val="0"/>
          <w:numId w:val="9"/>
        </w:numPr>
        <w:rPr>
          <w:rFonts w:eastAsia="Times New Roman" w:cstheme="minorHAnsi"/>
          <w:color w:val="3B3B3B"/>
          <w:lang w:eastAsia="en-GB"/>
        </w:rPr>
      </w:pPr>
      <w:r w:rsidRPr="0030420A">
        <w:rPr>
          <w:rFonts w:eastAsia="Times New Roman" w:cstheme="minorHAnsi"/>
          <w:color w:val="3B3B3B"/>
          <w:lang w:eastAsia="en-GB"/>
        </w:rPr>
        <w:t>Academy knitted cardigan</w:t>
      </w:r>
    </w:p>
    <w:p w14:paraId="513D3AEE" w14:textId="77777777" w:rsidR="0030420A" w:rsidRPr="0030420A" w:rsidRDefault="0030420A" w:rsidP="0030420A">
      <w:pPr>
        <w:pStyle w:val="NoSpacing"/>
        <w:ind w:left="720"/>
        <w:rPr>
          <w:rFonts w:eastAsia="Times New Roman" w:cstheme="minorHAnsi"/>
          <w:color w:val="3B3B3B"/>
          <w:lang w:eastAsia="en-GB"/>
        </w:rPr>
      </w:pPr>
    </w:p>
    <w:p w14:paraId="664E50AD" w14:textId="77777777" w:rsidR="004A748B" w:rsidRPr="0030420A" w:rsidRDefault="004A748B" w:rsidP="004A748B">
      <w:pPr>
        <w:pStyle w:val="NoSpacing"/>
        <w:rPr>
          <w:rFonts w:eastAsia="Times New Roman" w:cstheme="minorHAnsi"/>
          <w:color w:val="3B3B3B"/>
          <w:lang w:eastAsia="en-GB"/>
        </w:rPr>
      </w:pPr>
    </w:p>
    <w:p w14:paraId="545598E6" w14:textId="77777777" w:rsidR="004A748B" w:rsidRPr="0030420A" w:rsidRDefault="004A748B" w:rsidP="004A748B">
      <w:pPr>
        <w:pStyle w:val="NoSpacing"/>
        <w:rPr>
          <w:rFonts w:eastAsia="Times New Roman" w:cstheme="minorHAnsi"/>
          <w:color w:val="3B3B3B"/>
          <w:lang w:eastAsia="en-GB"/>
        </w:rPr>
      </w:pPr>
    </w:p>
    <w:p w14:paraId="72D799E0" w14:textId="77777777" w:rsidR="004A748B" w:rsidRPr="0030420A" w:rsidRDefault="004A748B" w:rsidP="004A748B">
      <w:pPr>
        <w:pStyle w:val="NoSpacing"/>
        <w:rPr>
          <w:rFonts w:eastAsia="Times New Roman" w:cstheme="minorHAnsi"/>
          <w:b/>
          <w:color w:val="4F81BD" w:themeColor="accent1"/>
          <w:lang w:eastAsia="en-GB"/>
        </w:rPr>
      </w:pPr>
      <w:r w:rsidRPr="0030420A">
        <w:rPr>
          <w:rFonts w:eastAsia="Times New Roman" w:cstheme="minorHAnsi"/>
          <w:noProof/>
          <w:color w:val="262262"/>
          <w:lang w:eastAsia="en-GB"/>
        </w:rPr>
        <w:drawing>
          <wp:anchor distT="0" distB="0" distL="114300" distR="114300" simplePos="0" relativeHeight="251659264" behindDoc="0" locked="0" layoutInCell="1" allowOverlap="1" wp14:anchorId="6BD9EFAC" wp14:editId="22CC7B91">
            <wp:simplePos x="0" y="0"/>
            <wp:positionH relativeFrom="margin">
              <wp:align>right</wp:align>
            </wp:positionH>
            <wp:positionV relativeFrom="paragraph">
              <wp:posOffset>7620</wp:posOffset>
            </wp:positionV>
            <wp:extent cx="1814195" cy="2656840"/>
            <wp:effectExtent l="0" t="0" r="0" b="0"/>
            <wp:wrapNone/>
            <wp:docPr id="2" name="Picture 2" descr="https://ianramsey.org.uk/wp-content/uploads/2018/06/uniformboys-190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nramsey.org.uk/wp-content/uploads/2018/06/uniformboys-190x3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4195" cy="2656840"/>
                    </a:xfrm>
                    <a:prstGeom prst="rect">
                      <a:avLst/>
                    </a:prstGeom>
                    <a:noFill/>
                    <a:ln>
                      <a:noFill/>
                    </a:ln>
                  </pic:spPr>
                </pic:pic>
              </a:graphicData>
            </a:graphic>
            <wp14:sizeRelV relativeFrom="margin">
              <wp14:pctHeight>0</wp14:pctHeight>
            </wp14:sizeRelV>
          </wp:anchor>
        </w:drawing>
      </w:r>
      <w:r w:rsidRPr="0030420A">
        <w:rPr>
          <w:rFonts w:eastAsia="Times New Roman" w:cstheme="minorHAnsi"/>
          <w:b/>
          <w:color w:val="4F81BD" w:themeColor="accent1"/>
          <w:lang w:eastAsia="en-GB"/>
        </w:rPr>
        <w:t>Boys Uniform</w:t>
      </w:r>
    </w:p>
    <w:p w14:paraId="54371CE9" w14:textId="77777777" w:rsidR="004A748B" w:rsidRPr="0030420A" w:rsidRDefault="004A748B" w:rsidP="004A748B">
      <w:pPr>
        <w:pStyle w:val="NoSpacing"/>
        <w:rPr>
          <w:rFonts w:eastAsia="Times New Roman" w:cstheme="minorHAnsi"/>
          <w:bCs/>
          <w:color w:val="3B3B3B"/>
          <w:lang w:eastAsia="en-GB"/>
        </w:rPr>
      </w:pPr>
      <w:r w:rsidRPr="0030420A">
        <w:rPr>
          <w:rFonts w:eastAsia="Times New Roman" w:cstheme="minorHAnsi"/>
          <w:bCs/>
          <w:lang w:eastAsia="en-GB"/>
        </w:rPr>
        <w:t>Compulsory</w:t>
      </w:r>
    </w:p>
    <w:p w14:paraId="615CFE45" w14:textId="77777777" w:rsidR="004A748B" w:rsidRPr="0030420A" w:rsidRDefault="004A748B" w:rsidP="004A748B">
      <w:pPr>
        <w:pStyle w:val="NoSpacing"/>
        <w:numPr>
          <w:ilvl w:val="0"/>
          <w:numId w:val="11"/>
        </w:numPr>
        <w:rPr>
          <w:rFonts w:eastAsia="Times New Roman" w:cstheme="minorHAnsi"/>
          <w:bCs/>
          <w:color w:val="3B3B3B"/>
          <w:lang w:eastAsia="en-GB"/>
        </w:rPr>
      </w:pPr>
      <w:r w:rsidRPr="0030420A">
        <w:rPr>
          <w:rFonts w:eastAsia="Times New Roman" w:cstheme="minorHAnsi"/>
          <w:color w:val="3B3B3B"/>
          <w:lang w:eastAsia="en-GB"/>
        </w:rPr>
        <w:t>Academy blazer with badge</w:t>
      </w:r>
    </w:p>
    <w:p w14:paraId="47937EEC" w14:textId="77777777" w:rsidR="004A748B" w:rsidRPr="0030420A" w:rsidRDefault="004A748B" w:rsidP="004A748B">
      <w:pPr>
        <w:pStyle w:val="NoSpacing"/>
        <w:numPr>
          <w:ilvl w:val="0"/>
          <w:numId w:val="11"/>
        </w:numPr>
        <w:rPr>
          <w:rFonts w:eastAsia="Times New Roman" w:cstheme="minorHAnsi"/>
          <w:color w:val="3B3B3B"/>
          <w:lang w:eastAsia="en-GB"/>
        </w:rPr>
      </w:pPr>
      <w:r w:rsidRPr="0030420A">
        <w:rPr>
          <w:rFonts w:eastAsia="Times New Roman" w:cstheme="minorHAnsi"/>
          <w:color w:val="3B3B3B"/>
          <w:lang w:eastAsia="en-GB"/>
        </w:rPr>
        <w:t>White collared shirt with academy tie</w:t>
      </w:r>
    </w:p>
    <w:p w14:paraId="0079061F" w14:textId="77777777" w:rsidR="004A748B" w:rsidRPr="0030420A" w:rsidRDefault="004A748B" w:rsidP="004A748B">
      <w:pPr>
        <w:pStyle w:val="NoSpacing"/>
        <w:numPr>
          <w:ilvl w:val="0"/>
          <w:numId w:val="11"/>
        </w:numPr>
        <w:rPr>
          <w:rFonts w:eastAsia="Times New Roman" w:cstheme="minorHAnsi"/>
          <w:color w:val="3B3B3B"/>
          <w:lang w:eastAsia="en-GB"/>
        </w:rPr>
      </w:pPr>
      <w:r w:rsidRPr="0030420A">
        <w:rPr>
          <w:rFonts w:eastAsia="Times New Roman" w:cstheme="minorHAnsi"/>
          <w:lang w:eastAsia="en-GB"/>
        </w:rPr>
        <w:t xml:space="preserve">Charcoal </w:t>
      </w:r>
      <w:r w:rsidRPr="0030420A">
        <w:rPr>
          <w:rFonts w:eastAsia="Times New Roman" w:cstheme="minorHAnsi"/>
          <w:color w:val="3B3B3B"/>
          <w:lang w:eastAsia="en-GB"/>
        </w:rPr>
        <w:t>grey trousers (not skinny fit)</w:t>
      </w:r>
    </w:p>
    <w:p w14:paraId="3DEC7355" w14:textId="77777777" w:rsidR="004A748B" w:rsidRPr="0030420A" w:rsidRDefault="004A748B" w:rsidP="004A748B">
      <w:pPr>
        <w:pStyle w:val="NoSpacing"/>
        <w:rPr>
          <w:rFonts w:eastAsia="Times New Roman" w:cstheme="minorHAnsi"/>
          <w:color w:val="3B3B3B"/>
          <w:lang w:eastAsia="en-GB"/>
        </w:rPr>
      </w:pPr>
    </w:p>
    <w:p w14:paraId="331153D4"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Optional</w:t>
      </w:r>
    </w:p>
    <w:p w14:paraId="3AC9CA0D" w14:textId="77777777" w:rsidR="004A748B" w:rsidRPr="0030420A" w:rsidRDefault="004A748B" w:rsidP="004A748B">
      <w:pPr>
        <w:pStyle w:val="NoSpacing"/>
        <w:numPr>
          <w:ilvl w:val="0"/>
          <w:numId w:val="10"/>
        </w:numPr>
        <w:rPr>
          <w:rFonts w:eastAsia="Times New Roman" w:cstheme="minorHAnsi"/>
          <w:color w:val="3B3B3B"/>
          <w:lang w:eastAsia="en-GB"/>
        </w:rPr>
      </w:pPr>
      <w:r w:rsidRPr="0030420A">
        <w:rPr>
          <w:rFonts w:eastAsia="Times New Roman" w:cstheme="minorHAnsi"/>
          <w:color w:val="3B3B3B"/>
          <w:lang w:eastAsia="en-GB"/>
        </w:rPr>
        <w:t>Academy knitted jumper</w:t>
      </w:r>
    </w:p>
    <w:p w14:paraId="6A592CFC" w14:textId="77777777" w:rsidR="004A748B" w:rsidRPr="0030420A" w:rsidRDefault="004A748B" w:rsidP="004A748B">
      <w:pPr>
        <w:pStyle w:val="NoSpacing"/>
        <w:numPr>
          <w:ilvl w:val="0"/>
          <w:numId w:val="10"/>
        </w:numPr>
        <w:rPr>
          <w:rFonts w:eastAsia="Times New Roman" w:cstheme="minorHAnsi"/>
          <w:color w:val="3B3B3B"/>
          <w:lang w:eastAsia="en-GB"/>
        </w:rPr>
      </w:pPr>
      <w:r w:rsidRPr="0030420A">
        <w:rPr>
          <w:rFonts w:eastAsia="Times New Roman" w:cstheme="minorHAnsi"/>
          <w:color w:val="3B3B3B"/>
          <w:lang w:eastAsia="en-GB"/>
        </w:rPr>
        <w:t>Academy knitted tank top</w:t>
      </w:r>
    </w:p>
    <w:p w14:paraId="190C1530" w14:textId="77777777" w:rsidR="004A748B" w:rsidRPr="0030420A" w:rsidRDefault="004A748B" w:rsidP="004A748B">
      <w:pPr>
        <w:rPr>
          <w:rFonts w:eastAsia="Times New Roman" w:cstheme="minorHAnsi"/>
          <w:b/>
          <w:noProof/>
          <w:color w:val="4F81BD" w:themeColor="accent1"/>
          <w:lang w:eastAsia="en-GB"/>
        </w:rPr>
      </w:pPr>
    </w:p>
    <w:p w14:paraId="09CCA9BA" w14:textId="77777777" w:rsidR="004A748B" w:rsidRPr="0030420A" w:rsidRDefault="004A748B" w:rsidP="004A748B">
      <w:pPr>
        <w:rPr>
          <w:rFonts w:eastAsia="Times New Roman" w:cstheme="minorHAnsi"/>
          <w:b/>
          <w:noProof/>
          <w:color w:val="4F81BD" w:themeColor="accent1"/>
          <w:lang w:eastAsia="en-GB"/>
        </w:rPr>
      </w:pPr>
    </w:p>
    <w:p w14:paraId="425D54C3" w14:textId="77777777" w:rsidR="0030420A" w:rsidRPr="0030420A" w:rsidRDefault="0030420A" w:rsidP="004A748B">
      <w:pPr>
        <w:rPr>
          <w:rFonts w:eastAsia="Times New Roman" w:cstheme="minorHAnsi"/>
          <w:b/>
          <w:noProof/>
          <w:color w:val="4F81BD" w:themeColor="accent1"/>
          <w:lang w:eastAsia="en-GB"/>
        </w:rPr>
      </w:pPr>
    </w:p>
    <w:p w14:paraId="31C033AF" w14:textId="77777777" w:rsidR="004A748B" w:rsidRPr="0030420A" w:rsidRDefault="004A748B" w:rsidP="004A748B">
      <w:pPr>
        <w:rPr>
          <w:rFonts w:eastAsia="Times New Roman" w:cstheme="minorHAnsi"/>
          <w:b/>
          <w:noProof/>
          <w:color w:val="4F81BD" w:themeColor="accent1"/>
          <w:lang w:eastAsia="en-GB"/>
        </w:rPr>
      </w:pPr>
    </w:p>
    <w:p w14:paraId="448ACA64" w14:textId="77777777" w:rsidR="004A748B" w:rsidRPr="0030420A" w:rsidRDefault="004A748B" w:rsidP="004A748B">
      <w:pPr>
        <w:rPr>
          <w:rFonts w:eastAsia="Times New Roman" w:cstheme="minorHAnsi"/>
          <w:b/>
          <w:noProof/>
          <w:color w:val="4F81BD" w:themeColor="accent1"/>
          <w:lang w:eastAsia="en-GB"/>
        </w:rPr>
      </w:pPr>
    </w:p>
    <w:p w14:paraId="5C7F90CE" w14:textId="358B856F" w:rsidR="004A748B" w:rsidRPr="0030420A" w:rsidRDefault="004A748B" w:rsidP="004A748B">
      <w:pPr>
        <w:rPr>
          <w:rFonts w:eastAsia="Times New Roman" w:cstheme="minorHAnsi"/>
          <w:bCs/>
          <w:noProof/>
          <w:color w:val="3B3B3B"/>
          <w:lang w:eastAsia="en-GB"/>
        </w:rPr>
      </w:pPr>
      <w:r w:rsidRPr="0030420A">
        <w:rPr>
          <w:rFonts w:cstheme="minorHAnsi"/>
          <w:noProof/>
          <w:color w:val="333333"/>
          <w:shd w:val="clear" w:color="auto" w:fill="FFFFFF"/>
          <w:lang w:eastAsia="en-GB"/>
        </w:rPr>
        <w:drawing>
          <wp:anchor distT="0" distB="0" distL="114300" distR="114300" simplePos="0" relativeHeight="251661312" behindDoc="1" locked="0" layoutInCell="1" allowOverlap="1" wp14:anchorId="19AD3AAD" wp14:editId="25B0BFE3">
            <wp:simplePos x="0" y="0"/>
            <wp:positionH relativeFrom="margin">
              <wp:align>right</wp:align>
            </wp:positionH>
            <wp:positionV relativeFrom="paragraph">
              <wp:posOffset>15875</wp:posOffset>
            </wp:positionV>
            <wp:extent cx="3270853" cy="1844703"/>
            <wp:effectExtent l="0" t="0" r="635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853" cy="1844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420A">
        <w:rPr>
          <w:rFonts w:eastAsia="Times New Roman" w:cstheme="minorHAnsi"/>
          <w:b/>
          <w:noProof/>
          <w:color w:val="4F81BD" w:themeColor="accent1"/>
          <w:lang w:eastAsia="en-GB"/>
        </w:rPr>
        <w:t>Shoes</w:t>
      </w:r>
    </w:p>
    <w:p w14:paraId="24E3139E" w14:textId="77777777" w:rsidR="004A748B" w:rsidRPr="0030420A" w:rsidRDefault="004A748B" w:rsidP="004A748B">
      <w:pPr>
        <w:pStyle w:val="NoSpacing"/>
        <w:rPr>
          <w:rFonts w:cstheme="minorHAnsi"/>
          <w:color w:val="333333"/>
          <w:shd w:val="clear" w:color="auto" w:fill="FFFFFF"/>
        </w:rPr>
      </w:pPr>
      <w:r w:rsidRPr="0030420A">
        <w:rPr>
          <w:rFonts w:cstheme="minorHAnsi"/>
          <w:color w:val="333333"/>
          <w:shd w:val="clear" w:color="auto" w:fill="FFFFFF"/>
        </w:rPr>
        <w:t>Only plain black leather or leather-look shoes</w:t>
      </w:r>
    </w:p>
    <w:p w14:paraId="367453A4" w14:textId="77777777" w:rsidR="004A748B" w:rsidRPr="0030420A" w:rsidRDefault="004A748B" w:rsidP="004A748B">
      <w:pPr>
        <w:pStyle w:val="NoSpacing"/>
        <w:rPr>
          <w:rFonts w:cstheme="minorHAnsi"/>
          <w:color w:val="333333"/>
          <w:shd w:val="clear" w:color="auto" w:fill="FFFFFF"/>
        </w:rPr>
      </w:pPr>
      <w:r w:rsidRPr="0030420A">
        <w:rPr>
          <w:rFonts w:cstheme="minorHAnsi"/>
          <w:color w:val="333333"/>
          <w:shd w:val="clear" w:color="auto" w:fill="FFFFFF"/>
        </w:rPr>
        <w:t xml:space="preserve">are allowed to be worn with the uniform. No </w:t>
      </w:r>
    </w:p>
    <w:p w14:paraId="27B979BF" w14:textId="77777777" w:rsidR="004A748B" w:rsidRPr="0030420A" w:rsidRDefault="004A748B" w:rsidP="004A748B">
      <w:pPr>
        <w:pStyle w:val="NoSpacing"/>
        <w:rPr>
          <w:rFonts w:cstheme="minorHAnsi"/>
          <w:color w:val="333333"/>
          <w:shd w:val="clear" w:color="auto" w:fill="FFFFFF"/>
        </w:rPr>
      </w:pPr>
      <w:r w:rsidRPr="0030420A">
        <w:rPr>
          <w:rFonts w:cstheme="minorHAnsi"/>
          <w:color w:val="333333"/>
          <w:shd w:val="clear" w:color="auto" w:fill="FFFFFF"/>
        </w:rPr>
        <w:t xml:space="preserve">trainers, boots, pumps or canvas/fabric/suede </w:t>
      </w:r>
    </w:p>
    <w:p w14:paraId="11804C96" w14:textId="77777777" w:rsidR="004A748B" w:rsidRPr="0030420A" w:rsidRDefault="004A748B" w:rsidP="004A748B">
      <w:pPr>
        <w:pStyle w:val="NoSpacing"/>
        <w:rPr>
          <w:rFonts w:ascii="Calibri" w:eastAsia="Calibri" w:hAnsi="Calibri" w:cs="Times New Roman"/>
        </w:rPr>
      </w:pPr>
      <w:r w:rsidRPr="0030420A">
        <w:rPr>
          <w:rFonts w:cstheme="minorHAnsi"/>
          <w:color w:val="333333"/>
          <w:shd w:val="clear" w:color="auto" w:fill="FFFFFF"/>
        </w:rPr>
        <w:t>shoes will be allowed.</w:t>
      </w:r>
      <w:r w:rsidRPr="0030420A">
        <w:rPr>
          <w:rFonts w:ascii="Calibri" w:eastAsia="Calibri" w:hAnsi="Calibri" w:cs="Times New Roman"/>
        </w:rPr>
        <w:t xml:space="preserve"> Fashion shoes or trainers</w:t>
      </w:r>
    </w:p>
    <w:p w14:paraId="0206D2D0" w14:textId="77777777" w:rsidR="004A748B" w:rsidRPr="0030420A" w:rsidRDefault="004A748B" w:rsidP="004A748B">
      <w:pPr>
        <w:pStyle w:val="NoSpacing"/>
        <w:rPr>
          <w:rFonts w:ascii="Calibri" w:eastAsia="Calibri" w:hAnsi="Calibri" w:cs="Times New Roman"/>
        </w:rPr>
      </w:pPr>
      <w:r w:rsidRPr="0030420A">
        <w:rPr>
          <w:rFonts w:ascii="Calibri" w:eastAsia="Calibri" w:hAnsi="Calibri" w:cs="Times New Roman"/>
        </w:rPr>
        <w:t xml:space="preserve"> such as Ted Baker/Nike/Vivienne Westwood</w:t>
      </w:r>
    </w:p>
    <w:p w14:paraId="5AD23181" w14:textId="77777777" w:rsidR="004A748B" w:rsidRPr="0030420A" w:rsidRDefault="004A748B" w:rsidP="004A748B">
      <w:pPr>
        <w:pStyle w:val="NoSpacing"/>
        <w:rPr>
          <w:rFonts w:cstheme="minorHAnsi"/>
        </w:rPr>
      </w:pPr>
      <w:r w:rsidRPr="0030420A">
        <w:rPr>
          <w:rFonts w:ascii="Calibri" w:eastAsia="Calibri" w:hAnsi="Calibri" w:cs="Times New Roman"/>
        </w:rPr>
        <w:t xml:space="preserve"> are </w:t>
      </w:r>
      <w:r w:rsidRPr="0030420A">
        <w:rPr>
          <w:rFonts w:ascii="Calibri" w:eastAsia="Calibri" w:hAnsi="Calibri" w:cs="Times New Roman"/>
          <w:b/>
        </w:rPr>
        <w:t xml:space="preserve">not </w:t>
      </w:r>
      <w:r w:rsidRPr="0030420A">
        <w:rPr>
          <w:rFonts w:ascii="Calibri" w:eastAsia="Calibri" w:hAnsi="Calibri" w:cs="Times New Roman"/>
        </w:rPr>
        <w:t>appropriate.</w:t>
      </w:r>
    </w:p>
    <w:p w14:paraId="4CC207B1" w14:textId="77777777" w:rsidR="004A748B" w:rsidRPr="0030420A" w:rsidRDefault="004A748B" w:rsidP="004A748B">
      <w:pPr>
        <w:pStyle w:val="NoSpacing"/>
        <w:rPr>
          <w:rFonts w:cstheme="minorHAnsi"/>
        </w:rPr>
      </w:pPr>
    </w:p>
    <w:p w14:paraId="4AADFC5F" w14:textId="77777777" w:rsidR="004A748B" w:rsidRPr="0030420A" w:rsidRDefault="004A748B" w:rsidP="004A748B">
      <w:pPr>
        <w:pStyle w:val="NoSpacing"/>
        <w:rPr>
          <w:rFonts w:cstheme="minorHAnsi"/>
        </w:rPr>
      </w:pPr>
    </w:p>
    <w:p w14:paraId="0FB7B802" w14:textId="77777777" w:rsidR="004A748B" w:rsidRPr="0030420A" w:rsidRDefault="004A748B" w:rsidP="004A748B">
      <w:pPr>
        <w:pStyle w:val="NoSpacing"/>
        <w:rPr>
          <w:rFonts w:cstheme="minorHAnsi"/>
        </w:rPr>
      </w:pPr>
    </w:p>
    <w:p w14:paraId="5CEE41F5" w14:textId="77777777" w:rsidR="004A748B" w:rsidRPr="0030420A" w:rsidRDefault="004A748B" w:rsidP="004A748B">
      <w:pPr>
        <w:pStyle w:val="NoSpacing"/>
        <w:rPr>
          <w:rFonts w:cstheme="minorHAnsi"/>
        </w:rPr>
      </w:pPr>
    </w:p>
    <w:p w14:paraId="6D3DA968" w14:textId="77777777" w:rsidR="004A748B" w:rsidRPr="0030420A" w:rsidRDefault="004A748B" w:rsidP="004A748B">
      <w:pPr>
        <w:pStyle w:val="NoSpacing"/>
        <w:rPr>
          <w:rFonts w:cstheme="minorHAnsi"/>
          <w:sz w:val="26"/>
          <w:szCs w:val="26"/>
        </w:rPr>
      </w:pPr>
      <w:r w:rsidRPr="0030420A">
        <w:rPr>
          <w:rFonts w:cstheme="minorHAnsi"/>
          <w:b/>
          <w:bCs/>
          <w:color w:val="4F81BD" w:themeColor="accent1"/>
          <w:sz w:val="26"/>
          <w:szCs w:val="26"/>
        </w:rPr>
        <w:t>PE Uniform</w:t>
      </w:r>
    </w:p>
    <w:p w14:paraId="7198D9B6" w14:textId="77777777" w:rsidR="004A748B" w:rsidRPr="0030420A" w:rsidRDefault="004A748B" w:rsidP="004A748B">
      <w:pPr>
        <w:pStyle w:val="NoSpacing"/>
        <w:rPr>
          <w:rFonts w:cstheme="minorHAnsi"/>
        </w:rPr>
      </w:pPr>
      <w:r w:rsidRPr="0030420A">
        <w:rPr>
          <w:rFonts w:eastAsia="Times New Roman" w:cstheme="minorHAnsi"/>
          <w:noProof/>
          <w:color w:val="1191E0"/>
          <w:lang w:eastAsia="en-GB"/>
        </w:rPr>
        <w:drawing>
          <wp:anchor distT="0" distB="0" distL="114300" distR="114300" simplePos="0" relativeHeight="251664384" behindDoc="0" locked="0" layoutInCell="1" allowOverlap="1" wp14:anchorId="0DC8E6A5" wp14:editId="6F44EEAD">
            <wp:simplePos x="0" y="0"/>
            <wp:positionH relativeFrom="margin">
              <wp:align>right</wp:align>
            </wp:positionH>
            <wp:positionV relativeFrom="paragraph">
              <wp:posOffset>10795</wp:posOffset>
            </wp:positionV>
            <wp:extent cx="2887891" cy="32956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891"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20B8" w14:textId="77777777" w:rsidR="004A748B" w:rsidRPr="0030420A" w:rsidRDefault="004A748B" w:rsidP="004A748B">
      <w:pPr>
        <w:pStyle w:val="NoSpacing"/>
        <w:rPr>
          <w:rFonts w:eastAsia="Times New Roman" w:cstheme="minorHAnsi"/>
          <w:b/>
          <w:color w:val="4F81BD" w:themeColor="accent1"/>
          <w:lang w:eastAsia="en-GB"/>
        </w:rPr>
      </w:pPr>
      <w:r w:rsidRPr="0030420A">
        <w:rPr>
          <w:rFonts w:eastAsia="Times New Roman" w:cstheme="minorHAnsi"/>
          <w:b/>
          <w:color w:val="4F81BD" w:themeColor="accent1"/>
          <w:lang w:eastAsia="en-GB"/>
        </w:rPr>
        <w:t>Girls Uniform</w:t>
      </w:r>
    </w:p>
    <w:p w14:paraId="6424E139" w14:textId="77777777" w:rsidR="004A748B" w:rsidRPr="0030420A" w:rsidRDefault="004A748B" w:rsidP="004A748B">
      <w:pPr>
        <w:pStyle w:val="NoSpacing"/>
        <w:rPr>
          <w:rFonts w:eastAsia="Times New Roman" w:cstheme="minorHAnsi"/>
          <w:bCs/>
          <w:lang w:eastAsia="en-GB"/>
        </w:rPr>
      </w:pPr>
      <w:r w:rsidRPr="0030420A">
        <w:rPr>
          <w:rFonts w:eastAsia="Times New Roman" w:cstheme="minorHAnsi"/>
          <w:bCs/>
          <w:lang w:eastAsia="en-GB"/>
        </w:rPr>
        <w:t>Compulsory</w:t>
      </w:r>
    </w:p>
    <w:p w14:paraId="75E13241" w14:textId="77777777" w:rsidR="004A748B" w:rsidRPr="0030420A" w:rsidRDefault="004A748B" w:rsidP="004A748B">
      <w:pPr>
        <w:pStyle w:val="NoSpacing"/>
        <w:numPr>
          <w:ilvl w:val="0"/>
          <w:numId w:val="16"/>
        </w:numPr>
        <w:rPr>
          <w:rFonts w:eastAsia="Times New Roman" w:cstheme="minorHAnsi"/>
          <w:color w:val="3B3B3B"/>
          <w:lang w:eastAsia="en-GB"/>
        </w:rPr>
      </w:pPr>
      <w:r w:rsidRPr="0030420A">
        <w:rPr>
          <w:rFonts w:eastAsia="Times New Roman" w:cstheme="minorHAnsi"/>
          <w:color w:val="3B3B3B"/>
          <w:lang w:eastAsia="en-GB"/>
        </w:rPr>
        <w:t>Academy polo shirt</w:t>
      </w:r>
    </w:p>
    <w:p w14:paraId="5B51CCB1" w14:textId="77777777" w:rsidR="004A748B" w:rsidRPr="0030420A" w:rsidRDefault="004A748B" w:rsidP="004A748B">
      <w:pPr>
        <w:pStyle w:val="NoSpacing"/>
        <w:numPr>
          <w:ilvl w:val="0"/>
          <w:numId w:val="16"/>
        </w:numPr>
        <w:rPr>
          <w:rFonts w:eastAsia="Times New Roman" w:cstheme="minorHAnsi"/>
          <w:color w:val="3B3B3B"/>
          <w:lang w:eastAsia="en-GB"/>
        </w:rPr>
      </w:pPr>
      <w:r w:rsidRPr="0030420A">
        <w:rPr>
          <w:rFonts w:eastAsia="Times New Roman" w:cstheme="minorHAnsi"/>
          <w:color w:val="3B3B3B"/>
          <w:lang w:eastAsia="en-GB"/>
        </w:rPr>
        <w:t>Academy socks</w:t>
      </w:r>
    </w:p>
    <w:p w14:paraId="6C267D7C" w14:textId="77777777" w:rsidR="004A748B" w:rsidRPr="0030420A" w:rsidRDefault="004A748B" w:rsidP="004A748B">
      <w:pPr>
        <w:pStyle w:val="NoSpacing"/>
        <w:numPr>
          <w:ilvl w:val="0"/>
          <w:numId w:val="16"/>
        </w:numPr>
        <w:rPr>
          <w:rFonts w:eastAsia="Times New Roman" w:cstheme="minorHAnsi"/>
          <w:color w:val="3B3B3B"/>
          <w:lang w:eastAsia="en-GB"/>
        </w:rPr>
      </w:pPr>
      <w:r w:rsidRPr="0030420A">
        <w:rPr>
          <w:rFonts w:eastAsia="Times New Roman" w:cstheme="minorHAnsi"/>
          <w:color w:val="3B3B3B"/>
          <w:lang w:eastAsia="en-GB"/>
        </w:rPr>
        <w:t>Trainers</w:t>
      </w:r>
    </w:p>
    <w:p w14:paraId="1BA9006D" w14:textId="77777777" w:rsidR="004A748B" w:rsidRPr="0030420A" w:rsidRDefault="004A748B" w:rsidP="004A748B">
      <w:pPr>
        <w:pStyle w:val="NoSpacing"/>
        <w:rPr>
          <w:rFonts w:eastAsia="Times New Roman" w:cstheme="minorHAnsi"/>
          <w:color w:val="3B3B3B"/>
          <w:lang w:eastAsia="en-GB"/>
        </w:rPr>
      </w:pPr>
    </w:p>
    <w:p w14:paraId="3D820B2C"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Choose from:</w:t>
      </w:r>
    </w:p>
    <w:p w14:paraId="40F36BF4" w14:textId="77777777" w:rsidR="004A748B" w:rsidRPr="0030420A" w:rsidRDefault="004A748B" w:rsidP="004A748B">
      <w:pPr>
        <w:pStyle w:val="NoSpacing"/>
        <w:numPr>
          <w:ilvl w:val="0"/>
          <w:numId w:val="13"/>
        </w:numPr>
        <w:rPr>
          <w:rFonts w:eastAsia="Times New Roman" w:cstheme="minorHAnsi"/>
          <w:color w:val="3B3B3B"/>
          <w:lang w:eastAsia="en-GB"/>
        </w:rPr>
      </w:pPr>
      <w:r w:rsidRPr="0030420A">
        <w:rPr>
          <w:rFonts w:eastAsia="Times New Roman" w:cstheme="minorHAnsi"/>
          <w:color w:val="3B3B3B"/>
          <w:lang w:eastAsia="en-GB"/>
        </w:rPr>
        <w:t>Academy tracksuit bottoms</w:t>
      </w:r>
    </w:p>
    <w:p w14:paraId="558148BB" w14:textId="77777777" w:rsidR="004A748B" w:rsidRPr="0030420A" w:rsidRDefault="004A748B" w:rsidP="004A748B">
      <w:pPr>
        <w:pStyle w:val="NoSpacing"/>
        <w:numPr>
          <w:ilvl w:val="0"/>
          <w:numId w:val="13"/>
        </w:numPr>
        <w:rPr>
          <w:rFonts w:eastAsia="Times New Roman" w:cstheme="minorHAnsi"/>
          <w:color w:val="3B3B3B"/>
          <w:lang w:eastAsia="en-GB"/>
        </w:rPr>
      </w:pPr>
      <w:r w:rsidRPr="0030420A">
        <w:rPr>
          <w:rFonts w:eastAsia="Times New Roman" w:cstheme="minorHAnsi"/>
          <w:color w:val="3B3B3B"/>
          <w:lang w:eastAsia="en-GB"/>
        </w:rPr>
        <w:t>Academy leggings</w:t>
      </w:r>
    </w:p>
    <w:p w14:paraId="5BD006A6" w14:textId="77777777" w:rsidR="004A748B" w:rsidRPr="0030420A" w:rsidRDefault="004A748B" w:rsidP="004A748B">
      <w:pPr>
        <w:pStyle w:val="NoSpacing"/>
        <w:ind w:left="720"/>
        <w:rPr>
          <w:rFonts w:eastAsia="Times New Roman" w:cstheme="minorHAnsi"/>
          <w:color w:val="3B3B3B"/>
          <w:lang w:eastAsia="en-GB"/>
        </w:rPr>
      </w:pPr>
    </w:p>
    <w:p w14:paraId="569BEA8A"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And choose from:</w:t>
      </w:r>
    </w:p>
    <w:p w14:paraId="3681A0FA" w14:textId="77777777" w:rsidR="004A748B" w:rsidRPr="0030420A" w:rsidRDefault="004A748B" w:rsidP="004A748B">
      <w:pPr>
        <w:pStyle w:val="NoSpacing"/>
        <w:numPr>
          <w:ilvl w:val="0"/>
          <w:numId w:val="8"/>
        </w:numPr>
        <w:rPr>
          <w:rFonts w:eastAsia="Times New Roman" w:cstheme="minorHAnsi"/>
          <w:color w:val="3B3B3B"/>
          <w:lang w:eastAsia="en-GB"/>
        </w:rPr>
      </w:pPr>
      <w:r w:rsidRPr="0030420A">
        <w:rPr>
          <w:rFonts w:eastAsia="Times New Roman" w:cstheme="minorHAnsi"/>
          <w:color w:val="3B3B3B"/>
          <w:lang w:eastAsia="en-GB"/>
        </w:rPr>
        <w:t>Academy hoody</w:t>
      </w:r>
    </w:p>
    <w:p w14:paraId="26095F6E" w14:textId="77777777" w:rsidR="004A748B" w:rsidRPr="0030420A" w:rsidRDefault="004A748B" w:rsidP="004A748B">
      <w:pPr>
        <w:pStyle w:val="NoSpacing"/>
        <w:numPr>
          <w:ilvl w:val="0"/>
          <w:numId w:val="8"/>
        </w:numPr>
        <w:rPr>
          <w:rFonts w:eastAsia="Times New Roman" w:cstheme="minorHAnsi"/>
          <w:color w:val="3B3B3B"/>
          <w:lang w:eastAsia="en-GB"/>
        </w:rPr>
      </w:pPr>
      <w:r w:rsidRPr="0030420A">
        <w:rPr>
          <w:rFonts w:eastAsia="Times New Roman" w:cstheme="minorHAnsi"/>
          <w:color w:val="3B3B3B"/>
          <w:lang w:eastAsia="en-GB"/>
        </w:rPr>
        <w:t>Academy sports jacket</w:t>
      </w:r>
    </w:p>
    <w:p w14:paraId="509EB2D0" w14:textId="77777777" w:rsidR="004A748B" w:rsidRPr="0030420A" w:rsidRDefault="004A748B" w:rsidP="004A748B">
      <w:pPr>
        <w:pStyle w:val="NoSpacing"/>
        <w:rPr>
          <w:rFonts w:eastAsia="Times New Roman" w:cstheme="minorHAnsi"/>
          <w:color w:val="3B3B3B"/>
          <w:lang w:eastAsia="en-GB"/>
        </w:rPr>
      </w:pPr>
    </w:p>
    <w:p w14:paraId="733EA3B6"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Optional</w:t>
      </w:r>
    </w:p>
    <w:p w14:paraId="451B6844" w14:textId="77777777" w:rsidR="004A748B" w:rsidRPr="0030420A" w:rsidRDefault="004A748B" w:rsidP="004A748B">
      <w:pPr>
        <w:pStyle w:val="NoSpacing"/>
        <w:numPr>
          <w:ilvl w:val="0"/>
          <w:numId w:val="14"/>
        </w:numPr>
        <w:rPr>
          <w:rFonts w:eastAsia="Times New Roman" w:cstheme="minorHAnsi"/>
          <w:color w:val="3B3B3B"/>
          <w:lang w:eastAsia="en-GB"/>
        </w:rPr>
      </w:pPr>
      <w:r w:rsidRPr="0030420A">
        <w:rPr>
          <w:rFonts w:eastAsia="Times New Roman" w:cstheme="minorHAnsi"/>
          <w:color w:val="3B3B3B"/>
          <w:lang w:eastAsia="en-GB"/>
        </w:rPr>
        <w:t>Academy skort</w:t>
      </w:r>
    </w:p>
    <w:p w14:paraId="477BC8F4" w14:textId="77777777" w:rsidR="004A748B" w:rsidRPr="0030420A" w:rsidRDefault="004A748B" w:rsidP="004A748B">
      <w:pPr>
        <w:pStyle w:val="NoSpacing"/>
        <w:numPr>
          <w:ilvl w:val="0"/>
          <w:numId w:val="14"/>
        </w:numPr>
        <w:rPr>
          <w:rFonts w:eastAsia="Times New Roman" w:cstheme="minorHAnsi"/>
          <w:color w:val="3B3B3B"/>
          <w:lang w:eastAsia="en-GB"/>
        </w:rPr>
      </w:pPr>
      <w:r w:rsidRPr="0030420A">
        <w:rPr>
          <w:rFonts w:eastAsia="Times New Roman" w:cstheme="minorHAnsi"/>
          <w:color w:val="3B3B3B"/>
          <w:lang w:eastAsia="en-GB"/>
        </w:rPr>
        <w:t>Academy shorts</w:t>
      </w:r>
    </w:p>
    <w:p w14:paraId="72D900B8" w14:textId="77777777" w:rsidR="004A748B" w:rsidRPr="0030420A" w:rsidRDefault="004A748B" w:rsidP="004A748B">
      <w:pPr>
        <w:pStyle w:val="NoSpacing"/>
        <w:numPr>
          <w:ilvl w:val="0"/>
          <w:numId w:val="14"/>
        </w:numPr>
        <w:rPr>
          <w:rFonts w:eastAsia="Times New Roman" w:cstheme="minorHAnsi"/>
          <w:color w:val="3B3B3B"/>
          <w:lang w:eastAsia="en-GB"/>
        </w:rPr>
      </w:pPr>
      <w:r w:rsidRPr="0030420A">
        <w:rPr>
          <w:rFonts w:eastAsia="Times New Roman" w:cstheme="minorHAnsi"/>
          <w:color w:val="3B3B3B"/>
          <w:lang w:eastAsia="en-GB"/>
        </w:rPr>
        <w:t>Academy Base Layer</w:t>
      </w:r>
    </w:p>
    <w:p w14:paraId="09FD8902" w14:textId="77777777" w:rsidR="004A748B" w:rsidRPr="0030420A" w:rsidRDefault="004A748B" w:rsidP="004A748B">
      <w:pPr>
        <w:pStyle w:val="NoSpacing"/>
        <w:rPr>
          <w:rFonts w:eastAsia="Times New Roman" w:cstheme="minorHAnsi"/>
          <w:color w:val="3B3B3B"/>
          <w:lang w:eastAsia="en-GB"/>
        </w:rPr>
      </w:pPr>
    </w:p>
    <w:p w14:paraId="5E7DD66F" w14:textId="77777777" w:rsidR="004A748B" w:rsidRPr="0030420A" w:rsidRDefault="004A748B" w:rsidP="004A748B">
      <w:pPr>
        <w:pStyle w:val="NoSpacing"/>
        <w:rPr>
          <w:rFonts w:eastAsia="Times New Roman" w:cstheme="minorHAnsi"/>
          <w:color w:val="3B3B3B"/>
          <w:lang w:eastAsia="en-GB"/>
        </w:rPr>
      </w:pPr>
    </w:p>
    <w:p w14:paraId="1C984FD2" w14:textId="77777777" w:rsidR="004A748B" w:rsidRPr="0030420A" w:rsidRDefault="004A748B" w:rsidP="004A748B">
      <w:pPr>
        <w:pStyle w:val="NoSpacing"/>
        <w:rPr>
          <w:rFonts w:eastAsia="Times New Roman" w:cstheme="minorHAnsi"/>
          <w:color w:val="3B3B3B"/>
          <w:lang w:eastAsia="en-GB"/>
        </w:rPr>
      </w:pPr>
    </w:p>
    <w:p w14:paraId="1A3AE98F" w14:textId="77777777" w:rsidR="004A748B" w:rsidRPr="0030420A" w:rsidRDefault="004A748B" w:rsidP="004A748B">
      <w:pPr>
        <w:pStyle w:val="NoSpacing"/>
        <w:rPr>
          <w:rFonts w:eastAsia="Times New Roman" w:cstheme="minorHAnsi"/>
          <w:color w:val="3B3B3B"/>
          <w:lang w:eastAsia="en-GB"/>
        </w:rPr>
      </w:pPr>
    </w:p>
    <w:p w14:paraId="611EC440" w14:textId="77777777" w:rsidR="004A748B" w:rsidRPr="0030420A" w:rsidRDefault="004A748B" w:rsidP="004A748B">
      <w:pPr>
        <w:pStyle w:val="NoSpacing"/>
        <w:rPr>
          <w:rFonts w:eastAsia="Times New Roman" w:cstheme="minorHAnsi"/>
          <w:color w:val="3B3B3B"/>
          <w:lang w:eastAsia="en-GB"/>
        </w:rPr>
      </w:pPr>
    </w:p>
    <w:p w14:paraId="745BB904" w14:textId="77777777" w:rsidR="004A748B" w:rsidRPr="0030420A" w:rsidRDefault="004A748B" w:rsidP="004A748B">
      <w:pPr>
        <w:pStyle w:val="NoSpacing"/>
        <w:rPr>
          <w:rFonts w:eastAsia="Times New Roman" w:cstheme="minorHAnsi"/>
          <w:color w:val="3B3B3B"/>
          <w:lang w:eastAsia="en-GB"/>
        </w:rPr>
      </w:pPr>
    </w:p>
    <w:p w14:paraId="7DD5D2A0" w14:textId="77777777" w:rsidR="004A748B" w:rsidRPr="0030420A" w:rsidRDefault="004A748B" w:rsidP="004A748B">
      <w:pPr>
        <w:pStyle w:val="NoSpacing"/>
        <w:rPr>
          <w:rFonts w:eastAsia="Times New Roman" w:cstheme="minorHAnsi"/>
          <w:color w:val="3B3B3B"/>
          <w:lang w:eastAsia="en-GB"/>
        </w:rPr>
      </w:pPr>
    </w:p>
    <w:p w14:paraId="0EFE2DDA" w14:textId="77777777" w:rsidR="004A748B" w:rsidRPr="0030420A" w:rsidRDefault="004A748B" w:rsidP="004A748B">
      <w:pPr>
        <w:pStyle w:val="NoSpacing"/>
        <w:rPr>
          <w:rFonts w:eastAsia="Times New Roman" w:cstheme="minorHAnsi"/>
          <w:b/>
          <w:color w:val="4F81BD" w:themeColor="accent1"/>
          <w:lang w:eastAsia="en-GB"/>
        </w:rPr>
      </w:pPr>
      <w:r w:rsidRPr="0030420A">
        <w:rPr>
          <w:rFonts w:eastAsia="Times New Roman" w:cstheme="minorHAnsi"/>
          <w:noProof/>
          <w:color w:val="262262"/>
          <w:lang w:eastAsia="en-GB"/>
        </w:rPr>
        <w:drawing>
          <wp:anchor distT="0" distB="0" distL="114300" distR="114300" simplePos="0" relativeHeight="251663360" behindDoc="0" locked="0" layoutInCell="1" allowOverlap="1" wp14:anchorId="42855F87" wp14:editId="11AEA17A">
            <wp:simplePos x="0" y="0"/>
            <wp:positionH relativeFrom="margin">
              <wp:align>right</wp:align>
            </wp:positionH>
            <wp:positionV relativeFrom="paragraph">
              <wp:posOffset>12065</wp:posOffset>
            </wp:positionV>
            <wp:extent cx="2876362" cy="291465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362"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0A">
        <w:rPr>
          <w:rFonts w:eastAsia="Times New Roman" w:cstheme="minorHAnsi"/>
          <w:b/>
          <w:color w:val="4F81BD" w:themeColor="accent1"/>
          <w:lang w:eastAsia="en-GB"/>
        </w:rPr>
        <w:t>Boys Uniform</w:t>
      </w:r>
    </w:p>
    <w:p w14:paraId="4831C30F" w14:textId="77777777" w:rsidR="004A748B" w:rsidRPr="0030420A" w:rsidRDefault="004A748B" w:rsidP="004A748B">
      <w:pPr>
        <w:pStyle w:val="NoSpacing"/>
        <w:rPr>
          <w:rFonts w:eastAsia="Times New Roman" w:cstheme="minorHAnsi"/>
          <w:bCs/>
          <w:lang w:eastAsia="en-GB"/>
        </w:rPr>
      </w:pPr>
      <w:r w:rsidRPr="0030420A">
        <w:rPr>
          <w:rFonts w:eastAsia="Times New Roman" w:cstheme="minorHAnsi"/>
          <w:bCs/>
          <w:lang w:eastAsia="en-GB"/>
        </w:rPr>
        <w:t>Compulsory</w:t>
      </w:r>
    </w:p>
    <w:p w14:paraId="3814FF80"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Academy rugby shirt</w:t>
      </w:r>
    </w:p>
    <w:p w14:paraId="189A9E4E"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Academy t-shirt</w:t>
      </w:r>
    </w:p>
    <w:p w14:paraId="7EB7D0C7"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Academy shorts</w:t>
      </w:r>
    </w:p>
    <w:p w14:paraId="6CD15634"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Academy socks</w:t>
      </w:r>
    </w:p>
    <w:p w14:paraId="35E50918"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Trainers</w:t>
      </w:r>
    </w:p>
    <w:p w14:paraId="2E9AAF78" w14:textId="77777777" w:rsidR="004A748B" w:rsidRPr="0030420A" w:rsidRDefault="004A748B" w:rsidP="004A748B">
      <w:pPr>
        <w:pStyle w:val="NoSpacing"/>
        <w:numPr>
          <w:ilvl w:val="0"/>
          <w:numId w:val="17"/>
        </w:numPr>
        <w:rPr>
          <w:rFonts w:eastAsia="Times New Roman" w:cstheme="minorHAnsi"/>
          <w:color w:val="3B3B3B"/>
          <w:lang w:eastAsia="en-GB"/>
        </w:rPr>
      </w:pPr>
      <w:r w:rsidRPr="0030420A">
        <w:rPr>
          <w:rFonts w:eastAsia="Times New Roman" w:cstheme="minorHAnsi"/>
          <w:color w:val="3B3B3B"/>
          <w:lang w:eastAsia="en-GB"/>
        </w:rPr>
        <w:t>Football boots</w:t>
      </w:r>
    </w:p>
    <w:p w14:paraId="7F4A4896" w14:textId="77777777" w:rsidR="004A748B" w:rsidRPr="0030420A" w:rsidRDefault="004A748B" w:rsidP="004A748B">
      <w:pPr>
        <w:pStyle w:val="NoSpacing"/>
        <w:rPr>
          <w:rFonts w:eastAsia="Times New Roman" w:cstheme="minorHAnsi"/>
          <w:color w:val="3B3B3B"/>
          <w:lang w:eastAsia="en-GB"/>
        </w:rPr>
      </w:pPr>
    </w:p>
    <w:p w14:paraId="5FCF92F5" w14:textId="77777777" w:rsidR="004A748B" w:rsidRPr="0030420A" w:rsidRDefault="004A748B" w:rsidP="004A748B">
      <w:pPr>
        <w:pStyle w:val="NoSpacing"/>
        <w:rPr>
          <w:rFonts w:eastAsia="Times New Roman" w:cstheme="minorHAnsi"/>
          <w:color w:val="3B3B3B"/>
          <w:lang w:eastAsia="en-GB"/>
        </w:rPr>
      </w:pPr>
      <w:r w:rsidRPr="0030420A">
        <w:rPr>
          <w:rFonts w:eastAsia="Times New Roman" w:cstheme="minorHAnsi"/>
          <w:color w:val="3B3B3B"/>
          <w:lang w:eastAsia="en-GB"/>
        </w:rPr>
        <w:t>Optional</w:t>
      </w:r>
    </w:p>
    <w:p w14:paraId="3945B392" w14:textId="77777777" w:rsidR="004A748B" w:rsidRPr="0030420A" w:rsidRDefault="004A748B" w:rsidP="004A748B">
      <w:pPr>
        <w:pStyle w:val="NoSpacing"/>
        <w:numPr>
          <w:ilvl w:val="0"/>
          <w:numId w:val="15"/>
        </w:numPr>
        <w:rPr>
          <w:rFonts w:eastAsia="Times New Roman" w:cstheme="minorHAnsi"/>
          <w:color w:val="3B3B3B"/>
          <w:lang w:eastAsia="en-GB"/>
        </w:rPr>
      </w:pPr>
      <w:r w:rsidRPr="0030420A">
        <w:rPr>
          <w:rFonts w:eastAsia="Times New Roman" w:cstheme="minorHAnsi"/>
          <w:color w:val="3B3B3B"/>
          <w:lang w:eastAsia="en-GB"/>
        </w:rPr>
        <w:t>Academy hoody</w:t>
      </w:r>
    </w:p>
    <w:p w14:paraId="4206B777" w14:textId="77777777" w:rsidR="004A748B" w:rsidRPr="0030420A" w:rsidRDefault="004A748B" w:rsidP="004A748B">
      <w:pPr>
        <w:pStyle w:val="NoSpacing"/>
        <w:numPr>
          <w:ilvl w:val="0"/>
          <w:numId w:val="15"/>
        </w:numPr>
        <w:rPr>
          <w:rFonts w:eastAsia="Times New Roman" w:cstheme="minorHAnsi"/>
          <w:color w:val="3B3B3B"/>
          <w:lang w:eastAsia="en-GB"/>
        </w:rPr>
      </w:pPr>
      <w:r w:rsidRPr="0030420A">
        <w:rPr>
          <w:rFonts w:eastAsia="Times New Roman" w:cstheme="minorHAnsi"/>
          <w:color w:val="3B3B3B"/>
          <w:lang w:eastAsia="en-GB"/>
        </w:rPr>
        <w:t>Academy sports jacket</w:t>
      </w:r>
    </w:p>
    <w:p w14:paraId="16B91864" w14:textId="77777777" w:rsidR="004A748B" w:rsidRPr="0030420A" w:rsidRDefault="004A748B" w:rsidP="004A748B">
      <w:pPr>
        <w:pStyle w:val="NoSpacing"/>
        <w:numPr>
          <w:ilvl w:val="0"/>
          <w:numId w:val="15"/>
        </w:numPr>
        <w:rPr>
          <w:rFonts w:eastAsia="Times New Roman" w:cstheme="minorHAnsi"/>
          <w:color w:val="3B3B3B"/>
          <w:lang w:eastAsia="en-GB"/>
        </w:rPr>
      </w:pPr>
      <w:r w:rsidRPr="0030420A">
        <w:rPr>
          <w:rFonts w:eastAsia="Times New Roman" w:cstheme="minorHAnsi"/>
          <w:color w:val="3B3B3B"/>
          <w:lang w:eastAsia="en-GB"/>
        </w:rPr>
        <w:t>Academy Base Layer</w:t>
      </w:r>
    </w:p>
    <w:p w14:paraId="55E964BB" w14:textId="77777777" w:rsidR="004A748B" w:rsidRPr="002E4B8D" w:rsidRDefault="004A748B" w:rsidP="004A748B">
      <w:pPr>
        <w:pStyle w:val="NoSpacing"/>
        <w:ind w:left="720"/>
        <w:rPr>
          <w:rFonts w:eastAsia="Times New Roman" w:cstheme="minorHAnsi"/>
          <w:color w:val="3B3B3B"/>
          <w:sz w:val="20"/>
          <w:szCs w:val="20"/>
          <w:lang w:eastAsia="en-GB"/>
        </w:rPr>
      </w:pPr>
    </w:p>
    <w:p w14:paraId="75CA40CF" w14:textId="77777777" w:rsidR="004A748B" w:rsidRPr="00F6601D" w:rsidRDefault="004A748B" w:rsidP="004A748B">
      <w:pPr>
        <w:pStyle w:val="NoSpacing"/>
        <w:rPr>
          <w:rFonts w:eastAsia="Times New Roman" w:cstheme="minorHAnsi"/>
          <w:color w:val="3B3B3B"/>
          <w:sz w:val="20"/>
          <w:szCs w:val="20"/>
          <w:lang w:eastAsia="en-GB"/>
        </w:rPr>
      </w:pPr>
    </w:p>
    <w:p w14:paraId="6B252E19" w14:textId="77777777" w:rsidR="004A748B" w:rsidRDefault="004A748B" w:rsidP="004A748B">
      <w:pPr>
        <w:pStyle w:val="NoSpacing"/>
        <w:rPr>
          <w:rFonts w:eastAsia="Times New Roman" w:cstheme="minorHAnsi"/>
          <w:color w:val="3B3B3B"/>
          <w:sz w:val="20"/>
          <w:szCs w:val="20"/>
          <w:lang w:eastAsia="en-GB"/>
        </w:rPr>
      </w:pPr>
    </w:p>
    <w:p w14:paraId="0C665A50" w14:textId="77777777" w:rsidR="004A748B" w:rsidRDefault="004A748B" w:rsidP="004A748B">
      <w:pPr>
        <w:pStyle w:val="NoSpacing"/>
        <w:rPr>
          <w:rFonts w:eastAsia="Times New Roman" w:cstheme="minorHAnsi"/>
          <w:color w:val="3B3B3B"/>
          <w:sz w:val="20"/>
          <w:szCs w:val="20"/>
          <w:lang w:eastAsia="en-GB"/>
        </w:rPr>
      </w:pPr>
    </w:p>
    <w:p w14:paraId="4DA371D3" w14:textId="77777777" w:rsidR="004A748B" w:rsidRDefault="004A748B" w:rsidP="004A748B">
      <w:pPr>
        <w:pStyle w:val="NoSpacing"/>
        <w:rPr>
          <w:rFonts w:eastAsia="Times New Roman" w:cstheme="minorHAnsi"/>
          <w:color w:val="3B3B3B"/>
          <w:sz w:val="20"/>
          <w:szCs w:val="20"/>
          <w:lang w:eastAsia="en-GB"/>
        </w:rPr>
      </w:pPr>
    </w:p>
    <w:p w14:paraId="12527F6D" w14:textId="77777777" w:rsidR="004A748B" w:rsidRDefault="004A748B" w:rsidP="004A748B">
      <w:pPr>
        <w:pStyle w:val="NoSpacing"/>
        <w:rPr>
          <w:rFonts w:eastAsia="Times New Roman" w:cstheme="minorHAnsi"/>
          <w:color w:val="3B3B3B"/>
          <w:sz w:val="20"/>
          <w:szCs w:val="20"/>
          <w:lang w:eastAsia="en-GB"/>
        </w:rPr>
      </w:pPr>
    </w:p>
    <w:p w14:paraId="01EF2EED" w14:textId="77777777" w:rsidR="004A748B" w:rsidRDefault="004A748B" w:rsidP="004A748B">
      <w:pPr>
        <w:pStyle w:val="NoSpacing"/>
        <w:rPr>
          <w:rFonts w:eastAsia="Times New Roman" w:cstheme="minorHAnsi"/>
          <w:color w:val="3B3B3B"/>
          <w:sz w:val="20"/>
          <w:szCs w:val="20"/>
          <w:lang w:eastAsia="en-GB"/>
        </w:rPr>
      </w:pPr>
    </w:p>
    <w:p w14:paraId="4FE7E1A9" w14:textId="38B1CD7E" w:rsidR="004A748B" w:rsidRDefault="004A748B" w:rsidP="004A748B">
      <w:pPr>
        <w:pStyle w:val="NoSpacing"/>
        <w:rPr>
          <w:rFonts w:eastAsia="Times New Roman" w:cstheme="minorHAnsi"/>
          <w:color w:val="3B3B3B"/>
          <w:sz w:val="20"/>
          <w:szCs w:val="20"/>
          <w:lang w:eastAsia="en-GB"/>
        </w:rPr>
      </w:pPr>
    </w:p>
    <w:p w14:paraId="18253AAF" w14:textId="6749123B" w:rsidR="00AB5792" w:rsidRDefault="00AB5792" w:rsidP="004A748B">
      <w:pPr>
        <w:pStyle w:val="NoSpacing"/>
        <w:rPr>
          <w:rFonts w:eastAsia="Times New Roman" w:cstheme="minorHAnsi"/>
          <w:color w:val="3B3B3B"/>
          <w:sz w:val="20"/>
          <w:szCs w:val="20"/>
          <w:lang w:eastAsia="en-GB"/>
        </w:rPr>
      </w:pPr>
    </w:p>
    <w:p w14:paraId="794D4649" w14:textId="248E4B18" w:rsidR="00AB5792" w:rsidRDefault="00AB5792" w:rsidP="004A748B">
      <w:pPr>
        <w:pStyle w:val="NoSpacing"/>
        <w:rPr>
          <w:rFonts w:eastAsia="Times New Roman" w:cstheme="minorHAnsi"/>
          <w:color w:val="3B3B3B"/>
          <w:sz w:val="20"/>
          <w:szCs w:val="20"/>
          <w:lang w:eastAsia="en-GB"/>
        </w:rPr>
      </w:pPr>
    </w:p>
    <w:p w14:paraId="01E392D7" w14:textId="128501A6" w:rsidR="00AB5792" w:rsidRDefault="00AB5792" w:rsidP="004A748B">
      <w:pPr>
        <w:pStyle w:val="NoSpacing"/>
        <w:rPr>
          <w:rFonts w:eastAsia="Times New Roman" w:cstheme="minorHAnsi"/>
          <w:color w:val="3B3B3B"/>
          <w:sz w:val="20"/>
          <w:szCs w:val="20"/>
          <w:lang w:eastAsia="en-GB"/>
        </w:rPr>
      </w:pPr>
    </w:p>
    <w:p w14:paraId="139CF1FC" w14:textId="06FC0F44" w:rsidR="00AB5792" w:rsidRDefault="00AB5792" w:rsidP="004A748B">
      <w:pPr>
        <w:pStyle w:val="NoSpacing"/>
        <w:rPr>
          <w:rFonts w:eastAsia="Times New Roman" w:cstheme="minorHAnsi"/>
          <w:color w:val="3B3B3B"/>
          <w:sz w:val="20"/>
          <w:szCs w:val="20"/>
          <w:lang w:eastAsia="en-GB"/>
        </w:rPr>
      </w:pPr>
    </w:p>
    <w:p w14:paraId="0EE25875" w14:textId="1C682F30" w:rsidR="00AB5792" w:rsidRDefault="00AB5792" w:rsidP="004A748B">
      <w:pPr>
        <w:pStyle w:val="NoSpacing"/>
        <w:rPr>
          <w:rFonts w:eastAsia="Times New Roman" w:cstheme="minorHAnsi"/>
          <w:color w:val="3B3B3B"/>
          <w:sz w:val="20"/>
          <w:szCs w:val="20"/>
          <w:lang w:eastAsia="en-GB"/>
        </w:rPr>
      </w:pPr>
    </w:p>
    <w:p w14:paraId="63E6FE21" w14:textId="2FB032F2" w:rsidR="00AB5792" w:rsidRDefault="00AB5792" w:rsidP="004A748B">
      <w:pPr>
        <w:pStyle w:val="NoSpacing"/>
        <w:rPr>
          <w:rFonts w:eastAsia="Times New Roman" w:cstheme="minorHAnsi"/>
          <w:color w:val="3B3B3B"/>
          <w:sz w:val="20"/>
          <w:szCs w:val="20"/>
          <w:lang w:eastAsia="en-GB"/>
        </w:rPr>
      </w:pPr>
    </w:p>
    <w:p w14:paraId="159F4A87" w14:textId="1AFAE401" w:rsidR="00AB5792" w:rsidRDefault="00AB5792" w:rsidP="004A748B">
      <w:pPr>
        <w:pStyle w:val="NoSpacing"/>
        <w:rPr>
          <w:rFonts w:eastAsia="Times New Roman" w:cstheme="minorHAnsi"/>
          <w:color w:val="3B3B3B"/>
          <w:sz w:val="20"/>
          <w:szCs w:val="20"/>
          <w:lang w:eastAsia="en-GB"/>
        </w:rPr>
      </w:pPr>
    </w:p>
    <w:p w14:paraId="2609AE5E" w14:textId="5C7301DF" w:rsidR="00AB5792" w:rsidRDefault="00AB5792" w:rsidP="004A748B">
      <w:pPr>
        <w:pStyle w:val="NoSpacing"/>
        <w:rPr>
          <w:rFonts w:eastAsia="Times New Roman" w:cstheme="minorHAnsi"/>
          <w:color w:val="3B3B3B"/>
          <w:sz w:val="20"/>
          <w:szCs w:val="20"/>
          <w:lang w:eastAsia="en-GB"/>
        </w:rPr>
      </w:pPr>
    </w:p>
    <w:p w14:paraId="431BAAEB" w14:textId="77777777" w:rsidR="00AB5792" w:rsidRDefault="00AB5792" w:rsidP="004A748B">
      <w:pPr>
        <w:pStyle w:val="NoSpacing"/>
        <w:rPr>
          <w:rFonts w:eastAsia="Times New Roman" w:cstheme="minorHAnsi"/>
          <w:color w:val="3B3B3B"/>
          <w:sz w:val="20"/>
          <w:szCs w:val="20"/>
          <w:lang w:eastAsia="en-GB"/>
        </w:rPr>
      </w:pPr>
    </w:p>
    <w:p w14:paraId="5FA0F254" w14:textId="02ACDD0C" w:rsidR="004A748B" w:rsidRDefault="004A748B" w:rsidP="0082552A">
      <w:pPr>
        <w:jc w:val="both"/>
        <w:rPr>
          <w:rFonts w:ascii="Calibri" w:eastAsia="Calibri" w:hAnsi="Calibri" w:cs="Times New Roman"/>
        </w:rPr>
      </w:pPr>
    </w:p>
    <w:p w14:paraId="3CA8CB62" w14:textId="328F4705" w:rsidR="004A748B" w:rsidRDefault="004A748B" w:rsidP="0082552A">
      <w:pPr>
        <w:jc w:val="both"/>
        <w:rPr>
          <w:rFonts w:ascii="Calibri" w:eastAsia="Calibri" w:hAnsi="Calibri" w:cs="Times New Roman"/>
        </w:rPr>
      </w:pPr>
    </w:p>
    <w:p w14:paraId="3DA4622F" w14:textId="77777777" w:rsidR="004A748B" w:rsidRDefault="004A748B" w:rsidP="0082552A">
      <w:pPr>
        <w:jc w:val="both"/>
        <w:rPr>
          <w:rFonts w:ascii="Calibri" w:eastAsia="Calibri" w:hAnsi="Calibri" w:cs="Times New Roman"/>
        </w:rPr>
      </w:pPr>
    </w:p>
    <w:p w14:paraId="417C88F6" w14:textId="49B92A84" w:rsidR="0082552A" w:rsidRPr="0082552A" w:rsidRDefault="0082552A" w:rsidP="0082552A">
      <w:pPr>
        <w:jc w:val="both"/>
        <w:rPr>
          <w:rFonts w:ascii="Calibri" w:eastAsia="Calibri" w:hAnsi="Calibri" w:cs="Times New Roman"/>
        </w:rPr>
      </w:pPr>
      <w:r w:rsidRPr="0082552A">
        <w:rPr>
          <w:rFonts w:ascii="Calibri" w:eastAsia="Calibri" w:hAnsi="Calibri" w:cs="Times New Roman"/>
        </w:rPr>
        <w:t xml:space="preserve">I would like to thank you for your support in helping to raise standards at Ian Ramsey Church of England Academy over the last academic year. </w:t>
      </w:r>
    </w:p>
    <w:p w14:paraId="619F0E45" w14:textId="1778CA39" w:rsidR="0082552A" w:rsidRDefault="0082552A" w:rsidP="0082552A">
      <w:pPr>
        <w:jc w:val="both"/>
        <w:rPr>
          <w:rFonts w:ascii="Calibri" w:eastAsia="Calibri" w:hAnsi="Calibri" w:cs="Times New Roman"/>
        </w:rPr>
      </w:pPr>
      <w:r w:rsidRPr="0082552A">
        <w:rPr>
          <w:rFonts w:ascii="Calibri" w:eastAsia="Calibri" w:hAnsi="Calibri" w:cs="Times New Roman"/>
        </w:rPr>
        <w:t xml:space="preserve">To avoid any confusion or misinterpretation, you have asked if we can publish clear guidelines for acceptable standards of uniform from September. </w:t>
      </w:r>
      <w:r w:rsidR="001A6389">
        <w:rPr>
          <w:rFonts w:ascii="Calibri" w:eastAsia="Calibri" w:hAnsi="Calibri" w:cs="Times New Roman"/>
        </w:rPr>
        <w:t xml:space="preserve">All pupils have been reminded of these expectations in standards assemblies.  </w:t>
      </w:r>
      <w:r w:rsidRPr="0082552A">
        <w:rPr>
          <w:rFonts w:ascii="Calibri" w:eastAsia="Calibri" w:hAnsi="Calibri" w:cs="Times New Roman"/>
        </w:rPr>
        <w:t>We welcome your support in ensuring your son/daughter conforms to these requirements:</w:t>
      </w:r>
    </w:p>
    <w:p w14:paraId="0FF29FD0" w14:textId="77777777" w:rsidR="00AB5792" w:rsidRPr="0082552A" w:rsidRDefault="00AB5792" w:rsidP="0082552A">
      <w:pPr>
        <w:jc w:val="both"/>
        <w:rPr>
          <w:rFonts w:ascii="Calibri" w:eastAsia="Calibri" w:hAnsi="Calibri" w:cs="Times New Roman"/>
        </w:rPr>
      </w:pPr>
    </w:p>
    <w:p w14:paraId="6D2FB332" w14:textId="77777777" w:rsidR="0082552A" w:rsidRPr="0082552A" w:rsidRDefault="00A92CA8" w:rsidP="0082552A">
      <w:pPr>
        <w:numPr>
          <w:ilvl w:val="0"/>
          <w:numId w:val="4"/>
        </w:numPr>
        <w:contextualSpacing/>
        <w:jc w:val="both"/>
        <w:rPr>
          <w:rFonts w:ascii="Calibri" w:eastAsia="Calibri" w:hAnsi="Calibri" w:cs="Times New Roman"/>
        </w:rPr>
      </w:pPr>
      <w:r>
        <w:rPr>
          <w:rFonts w:ascii="Calibri" w:eastAsia="Calibri" w:hAnsi="Calibri" w:cs="Times New Roman"/>
        </w:rPr>
        <w:t>Equipment – p</w:t>
      </w:r>
      <w:r w:rsidR="0082552A" w:rsidRPr="0082552A">
        <w:rPr>
          <w:rFonts w:ascii="Calibri" w:eastAsia="Calibri" w:hAnsi="Calibri" w:cs="Times New Roman"/>
        </w:rPr>
        <w:t>upils will require a bag big enough to carry their equipment and school books. They are expected to bring 2 pens, a pencil and a ruler. Pupils in Years 7 and 8 are also expected to bring a reading book to school.</w:t>
      </w:r>
    </w:p>
    <w:p w14:paraId="59FA71CF" w14:textId="77777777" w:rsidR="0082552A" w:rsidRPr="0082552A" w:rsidRDefault="0082552A" w:rsidP="0082552A">
      <w:pPr>
        <w:numPr>
          <w:ilvl w:val="0"/>
          <w:numId w:val="6"/>
        </w:numPr>
        <w:contextualSpacing/>
        <w:jc w:val="both"/>
        <w:rPr>
          <w:rFonts w:ascii="Calibri" w:eastAsia="Calibri" w:hAnsi="Calibri" w:cs="Times New Roman"/>
        </w:rPr>
      </w:pPr>
      <w:r w:rsidRPr="0082552A">
        <w:rPr>
          <w:rFonts w:ascii="Calibri" w:eastAsia="Calibri" w:hAnsi="Calibri" w:cs="Times New Roman"/>
        </w:rPr>
        <w:t xml:space="preserve">Jewellery – </w:t>
      </w:r>
      <w:r w:rsidRPr="0082552A">
        <w:rPr>
          <w:rFonts w:ascii="Calibri" w:eastAsia="Calibri" w:hAnsi="Calibri" w:cs="Times New Roman"/>
          <w:b/>
        </w:rPr>
        <w:t>one pair of small studs</w:t>
      </w:r>
      <w:r w:rsidRPr="0082552A">
        <w:rPr>
          <w:rFonts w:ascii="Calibri" w:eastAsia="Calibri" w:hAnsi="Calibri" w:cs="Times New Roman"/>
        </w:rPr>
        <w:t xml:space="preserve"> (to be worn in their earlobes) and a wristwatch. Other jewellery is unacceptable and pupils will be asked to remove it. The school does not accept any responsibility for the loss of jewellery.</w:t>
      </w:r>
    </w:p>
    <w:p w14:paraId="77ECFAB9" w14:textId="77777777" w:rsidR="0082552A" w:rsidRPr="0082552A" w:rsidRDefault="006C015E" w:rsidP="0082552A">
      <w:pPr>
        <w:numPr>
          <w:ilvl w:val="0"/>
          <w:numId w:val="6"/>
        </w:numPr>
        <w:contextualSpacing/>
        <w:jc w:val="both"/>
        <w:rPr>
          <w:rFonts w:ascii="Calibri" w:eastAsia="Calibri" w:hAnsi="Calibri" w:cs="Times New Roman"/>
        </w:rPr>
      </w:pPr>
      <w:r>
        <w:rPr>
          <w:rFonts w:ascii="Calibri" w:eastAsia="Calibri" w:hAnsi="Calibri" w:cs="Times New Roman"/>
        </w:rPr>
        <w:t>Smart watches and b</w:t>
      </w:r>
      <w:r w:rsidR="0082552A" w:rsidRPr="0082552A">
        <w:rPr>
          <w:rFonts w:ascii="Calibri" w:eastAsia="Calibri" w:hAnsi="Calibri" w:cs="Times New Roman"/>
        </w:rPr>
        <w:t xml:space="preserve">luetooth headphones </w:t>
      </w:r>
      <w:r>
        <w:rPr>
          <w:rFonts w:ascii="Calibri" w:eastAsia="Calibri" w:hAnsi="Calibri" w:cs="Times New Roman"/>
        </w:rPr>
        <w:t>are not to be brought into the a</w:t>
      </w:r>
      <w:r w:rsidR="0082552A" w:rsidRPr="0082552A">
        <w:rPr>
          <w:rFonts w:ascii="Calibri" w:eastAsia="Calibri" w:hAnsi="Calibri" w:cs="Times New Roman"/>
        </w:rPr>
        <w:t>cademy.</w:t>
      </w:r>
    </w:p>
    <w:p w14:paraId="595B73F5" w14:textId="77777777" w:rsidR="0082552A" w:rsidRPr="0082552A" w:rsidRDefault="0082552A" w:rsidP="0082552A">
      <w:pPr>
        <w:numPr>
          <w:ilvl w:val="0"/>
          <w:numId w:val="5"/>
        </w:numPr>
        <w:contextualSpacing/>
        <w:jc w:val="both"/>
        <w:rPr>
          <w:rFonts w:ascii="Calibri" w:eastAsia="Calibri" w:hAnsi="Calibri" w:cs="Times New Roman"/>
        </w:rPr>
      </w:pPr>
      <w:r w:rsidRPr="0082552A">
        <w:rPr>
          <w:rFonts w:ascii="Calibri" w:eastAsia="Calibri" w:hAnsi="Calibri" w:cs="Times New Roman"/>
        </w:rPr>
        <w:t>Make</w:t>
      </w:r>
      <w:r w:rsidR="00A92CA8">
        <w:rPr>
          <w:rFonts w:ascii="Calibri" w:eastAsia="Calibri" w:hAnsi="Calibri" w:cs="Times New Roman"/>
        </w:rPr>
        <w:t>-</w:t>
      </w:r>
      <w:r w:rsidR="006C015E">
        <w:rPr>
          <w:rFonts w:ascii="Calibri" w:eastAsia="Calibri" w:hAnsi="Calibri" w:cs="Times New Roman"/>
        </w:rPr>
        <w:t>up – p</w:t>
      </w:r>
      <w:r w:rsidRPr="0082552A">
        <w:rPr>
          <w:rFonts w:ascii="Calibri" w:eastAsia="Calibri" w:hAnsi="Calibri" w:cs="Times New Roman"/>
        </w:rPr>
        <w:t xml:space="preserve">upils in Year </w:t>
      </w:r>
      <w:r w:rsidRPr="0082552A">
        <w:rPr>
          <w:rFonts w:ascii="Calibri" w:eastAsia="Calibri" w:hAnsi="Calibri" w:cs="Times New Roman"/>
          <w:b/>
        </w:rPr>
        <w:t>9, 10 and 11</w:t>
      </w:r>
      <w:r w:rsidRPr="0082552A">
        <w:rPr>
          <w:rFonts w:ascii="Calibri" w:eastAsia="Calibri" w:hAnsi="Calibri" w:cs="Times New Roman"/>
        </w:rPr>
        <w:t xml:space="preserve"> </w:t>
      </w:r>
      <w:r w:rsidRPr="0082552A">
        <w:rPr>
          <w:rFonts w:ascii="Calibri" w:eastAsia="Calibri" w:hAnsi="Calibri" w:cs="Times New Roman"/>
          <w:b/>
        </w:rPr>
        <w:t>only</w:t>
      </w:r>
      <w:r w:rsidRPr="0082552A">
        <w:rPr>
          <w:rFonts w:ascii="Calibri" w:eastAsia="Calibri" w:hAnsi="Calibri" w:cs="Times New Roman"/>
        </w:rPr>
        <w:t xml:space="preserve"> may wear minimal, natural foundation. Pencilled in eyebrows, tattooed eyebrows, false eyelashes, acrylic nails, gel nails, </w:t>
      </w:r>
      <w:r w:rsidR="006C015E">
        <w:rPr>
          <w:rFonts w:ascii="Calibri" w:eastAsia="Calibri" w:hAnsi="Calibri" w:cs="Times New Roman"/>
        </w:rPr>
        <w:t xml:space="preserve">nail varnish, </w:t>
      </w:r>
      <w:r w:rsidRPr="0082552A">
        <w:rPr>
          <w:rFonts w:ascii="Calibri" w:eastAsia="Calibri" w:hAnsi="Calibri" w:cs="Times New Roman"/>
        </w:rPr>
        <w:t xml:space="preserve">contouring, bronzer, blusher etc. are </w:t>
      </w:r>
      <w:r w:rsidRPr="0082552A">
        <w:rPr>
          <w:rFonts w:ascii="Calibri" w:eastAsia="Calibri" w:hAnsi="Calibri" w:cs="Times New Roman"/>
          <w:b/>
        </w:rPr>
        <w:t xml:space="preserve">NOT </w:t>
      </w:r>
      <w:r w:rsidRPr="0082552A">
        <w:rPr>
          <w:rFonts w:ascii="Calibri" w:eastAsia="Calibri" w:hAnsi="Calibri" w:cs="Times New Roman"/>
        </w:rPr>
        <w:t>acceptable and pupils will required to remove them. Fake tan is not permitted. Make-up will be confiscated from pup</w:t>
      </w:r>
      <w:r w:rsidR="006C015E">
        <w:rPr>
          <w:rFonts w:ascii="Calibri" w:eastAsia="Calibri" w:hAnsi="Calibri" w:cs="Times New Roman"/>
        </w:rPr>
        <w:t>ils if it is brought into the academy</w:t>
      </w:r>
      <w:r w:rsidRPr="0082552A">
        <w:rPr>
          <w:rFonts w:ascii="Calibri" w:eastAsia="Calibri" w:hAnsi="Calibri" w:cs="Times New Roman"/>
        </w:rPr>
        <w:t>.</w:t>
      </w:r>
    </w:p>
    <w:p w14:paraId="247C5572" w14:textId="77777777" w:rsidR="0082552A" w:rsidRPr="00992D4D" w:rsidRDefault="00992D4D" w:rsidP="00992D4D">
      <w:pPr>
        <w:numPr>
          <w:ilvl w:val="0"/>
          <w:numId w:val="5"/>
        </w:numPr>
        <w:contextualSpacing/>
        <w:jc w:val="both"/>
        <w:rPr>
          <w:rFonts w:ascii="Calibri" w:eastAsia="Calibri" w:hAnsi="Calibri" w:cs="Times New Roman"/>
        </w:rPr>
      </w:pPr>
      <w:r w:rsidRPr="00992D4D">
        <w:rPr>
          <w:rFonts w:ascii="Calibri" w:eastAsia="Calibri" w:hAnsi="Calibri" w:cs="Times New Roman"/>
        </w:rPr>
        <w:t xml:space="preserve">From September 2019, every pupil in Y7-11 will be issued with a locker and any mobile phones must be switched off and locked away before our morning collective worship at 8:40am. </w:t>
      </w:r>
      <w:r>
        <w:rPr>
          <w:rFonts w:ascii="Calibri" w:eastAsia="Calibri" w:hAnsi="Calibri" w:cs="Times New Roman"/>
        </w:rPr>
        <w:t xml:space="preserve"> </w:t>
      </w:r>
      <w:r w:rsidRPr="00992D4D">
        <w:rPr>
          <w:rFonts w:ascii="Calibri" w:eastAsia="Calibri" w:hAnsi="Calibri" w:cs="Times New Roman"/>
        </w:rPr>
        <w:t xml:space="preserve">Pupils will then collect their devices at the end of the school day. Pupils can only start to use their devices once they have left the ‘front’ academy gates. Any devices seen out, in the school building or grounds at any time, will be confiscated and locked in the school safe. Refusal to hand over the device could result in a fixed term exclusion. </w:t>
      </w:r>
      <w:r>
        <w:rPr>
          <w:rFonts w:ascii="Calibri" w:eastAsia="Calibri" w:hAnsi="Calibri" w:cs="Times New Roman"/>
        </w:rPr>
        <w:t xml:space="preserve"> </w:t>
      </w:r>
      <w:r w:rsidRPr="00992D4D">
        <w:rPr>
          <w:rFonts w:ascii="Calibri" w:eastAsia="Calibri" w:hAnsi="Calibri" w:cs="Times New Roman"/>
        </w:rPr>
        <w:t xml:space="preserve">Parents/Carers will have to attend the academy themselves to collect the device(s). </w:t>
      </w:r>
      <w:r w:rsidR="0082552A" w:rsidRPr="00992D4D">
        <w:rPr>
          <w:rFonts w:ascii="Calibri" w:eastAsia="Calibri" w:hAnsi="Calibri" w:cs="Times New Roman"/>
        </w:rPr>
        <w:t>The Head</w:t>
      </w:r>
      <w:r w:rsidR="00093AFE">
        <w:rPr>
          <w:rFonts w:ascii="Calibri" w:eastAsia="Calibri" w:hAnsi="Calibri" w:cs="Times New Roman"/>
        </w:rPr>
        <w:t xml:space="preserve"> </w:t>
      </w:r>
      <w:r w:rsidR="0082552A" w:rsidRPr="00992D4D">
        <w:rPr>
          <w:rFonts w:ascii="Calibri" w:eastAsia="Calibri" w:hAnsi="Calibri" w:cs="Times New Roman"/>
        </w:rPr>
        <w:t xml:space="preserve">teacher retains the right to ban a pupil from bringing a mobile phone onto </w:t>
      </w:r>
      <w:r w:rsidR="00194447" w:rsidRPr="00992D4D">
        <w:rPr>
          <w:rFonts w:ascii="Calibri" w:eastAsia="Calibri" w:hAnsi="Calibri" w:cs="Times New Roman"/>
        </w:rPr>
        <w:t>the premises for repeated offenc</w:t>
      </w:r>
      <w:r w:rsidR="0082552A" w:rsidRPr="00992D4D">
        <w:rPr>
          <w:rFonts w:ascii="Calibri" w:eastAsia="Calibri" w:hAnsi="Calibri" w:cs="Times New Roman"/>
        </w:rPr>
        <w:t>es.</w:t>
      </w:r>
    </w:p>
    <w:p w14:paraId="50E6CF47" w14:textId="77777777" w:rsidR="0082552A" w:rsidRPr="0082552A" w:rsidRDefault="0082552A" w:rsidP="0082552A">
      <w:pPr>
        <w:numPr>
          <w:ilvl w:val="0"/>
          <w:numId w:val="5"/>
        </w:numPr>
        <w:contextualSpacing/>
        <w:jc w:val="both"/>
        <w:rPr>
          <w:rFonts w:ascii="Calibri" w:eastAsia="Calibri" w:hAnsi="Calibri" w:cs="Times New Roman"/>
        </w:rPr>
      </w:pPr>
      <w:r w:rsidRPr="0082552A">
        <w:rPr>
          <w:rFonts w:ascii="Calibri" w:eastAsia="Calibri" w:hAnsi="Calibri" w:cs="Times New Roman"/>
        </w:rPr>
        <w:t>Hairstyles – pupils are only permitted to have natural hair colours and no extreme or unnatural colours are allowed.  Hair styles mu</w:t>
      </w:r>
      <w:r w:rsidR="00093AFE">
        <w:rPr>
          <w:rFonts w:ascii="Calibri" w:eastAsia="Calibri" w:hAnsi="Calibri" w:cs="Times New Roman"/>
        </w:rPr>
        <w:t>st not be extreme and l</w:t>
      </w:r>
      <w:r w:rsidRPr="0082552A">
        <w:rPr>
          <w:rFonts w:ascii="Calibri" w:eastAsia="Calibri" w:hAnsi="Calibri" w:cs="Times New Roman"/>
        </w:rPr>
        <w:t>ines and patterns cannot be shaved in hair or eyebrows.</w:t>
      </w:r>
    </w:p>
    <w:p w14:paraId="41AAC0F7" w14:textId="77777777" w:rsidR="0082552A" w:rsidRPr="0082552A" w:rsidRDefault="0082552A" w:rsidP="0082552A">
      <w:pPr>
        <w:numPr>
          <w:ilvl w:val="0"/>
          <w:numId w:val="5"/>
        </w:numPr>
        <w:contextualSpacing/>
        <w:jc w:val="both"/>
        <w:rPr>
          <w:rFonts w:ascii="Calibri" w:eastAsia="Calibri" w:hAnsi="Calibri" w:cs="Times New Roman"/>
        </w:rPr>
      </w:pPr>
      <w:r w:rsidRPr="0082552A">
        <w:rPr>
          <w:rFonts w:ascii="Calibri" w:eastAsia="Calibri" w:hAnsi="Calibri" w:cs="Times New Roman"/>
        </w:rPr>
        <w:t>Energy drinks or fizzy drinks are not allow</w:t>
      </w:r>
      <w:r w:rsidR="006B381A">
        <w:rPr>
          <w:rFonts w:ascii="Calibri" w:eastAsia="Calibri" w:hAnsi="Calibri" w:cs="Times New Roman"/>
        </w:rPr>
        <w:t xml:space="preserve">ed </w:t>
      </w:r>
      <w:r w:rsidRPr="0082552A">
        <w:rPr>
          <w:rFonts w:ascii="Calibri" w:eastAsia="Calibri" w:hAnsi="Calibri" w:cs="Times New Roman"/>
        </w:rPr>
        <w:t>and w</w:t>
      </w:r>
      <w:r w:rsidR="006B381A">
        <w:rPr>
          <w:rFonts w:ascii="Calibri" w:eastAsia="Calibri" w:hAnsi="Calibri" w:cs="Times New Roman"/>
        </w:rPr>
        <w:t>ill be confiscated and disposed of.</w:t>
      </w:r>
      <w:r w:rsidRPr="0082552A">
        <w:rPr>
          <w:rFonts w:ascii="Calibri" w:eastAsia="Calibri" w:hAnsi="Calibri" w:cs="Times New Roman"/>
        </w:rPr>
        <w:t xml:space="preserve"> </w:t>
      </w:r>
    </w:p>
    <w:p w14:paraId="4EB9AC54" w14:textId="77777777" w:rsidR="0082552A" w:rsidRPr="0082552A" w:rsidRDefault="0082552A" w:rsidP="0082552A">
      <w:pPr>
        <w:numPr>
          <w:ilvl w:val="0"/>
          <w:numId w:val="5"/>
        </w:numPr>
        <w:contextualSpacing/>
        <w:jc w:val="both"/>
        <w:rPr>
          <w:rFonts w:ascii="Calibri" w:eastAsia="Calibri" w:hAnsi="Calibri" w:cs="Times New Roman"/>
        </w:rPr>
      </w:pPr>
      <w:r w:rsidRPr="0082552A">
        <w:rPr>
          <w:rFonts w:ascii="Calibri" w:eastAsia="Calibri" w:hAnsi="Calibri" w:cs="Times New Roman"/>
        </w:rPr>
        <w:t>Large amounts of sweets, biscuits, chocolate etc. are not permitted in the academy and will be confiscated and disposed</w:t>
      </w:r>
      <w:r w:rsidR="00CA52F9">
        <w:rPr>
          <w:rFonts w:ascii="Calibri" w:eastAsia="Calibri" w:hAnsi="Calibri" w:cs="Times New Roman"/>
        </w:rPr>
        <w:t xml:space="preserve"> of</w:t>
      </w:r>
      <w:r w:rsidRPr="0082552A">
        <w:rPr>
          <w:rFonts w:ascii="Calibri" w:eastAsia="Calibri" w:hAnsi="Calibri" w:cs="Times New Roman"/>
        </w:rPr>
        <w:t>. Chewing</w:t>
      </w:r>
      <w:r w:rsidR="00CA52F9">
        <w:rPr>
          <w:rFonts w:ascii="Calibri" w:eastAsia="Calibri" w:hAnsi="Calibri" w:cs="Times New Roman"/>
        </w:rPr>
        <w:t xml:space="preserve"> gum is not permitted in the academy</w:t>
      </w:r>
      <w:r w:rsidRPr="0082552A">
        <w:rPr>
          <w:rFonts w:ascii="Calibri" w:eastAsia="Calibri" w:hAnsi="Calibri" w:cs="Times New Roman"/>
        </w:rPr>
        <w:t>.</w:t>
      </w:r>
    </w:p>
    <w:p w14:paraId="4415023C" w14:textId="77777777" w:rsidR="0082552A" w:rsidRPr="0082552A" w:rsidRDefault="0082552A" w:rsidP="0082552A">
      <w:pPr>
        <w:numPr>
          <w:ilvl w:val="0"/>
          <w:numId w:val="5"/>
        </w:numPr>
        <w:contextualSpacing/>
        <w:jc w:val="both"/>
        <w:rPr>
          <w:rFonts w:ascii="Calibri" w:eastAsia="Calibri" w:hAnsi="Calibri" w:cs="Times New Roman"/>
        </w:rPr>
      </w:pPr>
      <w:r w:rsidRPr="0082552A">
        <w:rPr>
          <w:rFonts w:ascii="Calibri" w:eastAsia="Calibri" w:hAnsi="Calibri" w:cs="Times New Roman"/>
        </w:rPr>
        <w:t>We recommend roll-on or stick deodorants</w:t>
      </w:r>
      <w:r w:rsidR="00EC76D9">
        <w:rPr>
          <w:rFonts w:ascii="Calibri" w:eastAsia="Calibri" w:hAnsi="Calibri" w:cs="Times New Roman"/>
        </w:rPr>
        <w:t>,</w:t>
      </w:r>
      <w:r w:rsidRPr="0082552A">
        <w:rPr>
          <w:rFonts w:ascii="Calibri" w:eastAsia="Calibri" w:hAnsi="Calibri" w:cs="Times New Roman"/>
        </w:rPr>
        <w:t xml:space="preserve"> as aerosols are also not allowed in the academy due to the sensitivity of the fire alarms. Any found will be confiscated and returned at the end of the day. </w:t>
      </w:r>
    </w:p>
    <w:p w14:paraId="75038AF7" w14:textId="69E99D64" w:rsidR="0082552A" w:rsidRDefault="0082552A" w:rsidP="0082552A">
      <w:pPr>
        <w:ind w:left="360"/>
      </w:pPr>
    </w:p>
    <w:p w14:paraId="4247F353" w14:textId="77777777" w:rsidR="00AB5792" w:rsidRDefault="00AB5792" w:rsidP="0082552A">
      <w:pPr>
        <w:ind w:left="360"/>
      </w:pPr>
    </w:p>
    <w:p w14:paraId="23F71766" w14:textId="77777777" w:rsidR="0082552A" w:rsidRDefault="0082552A" w:rsidP="0082552A">
      <w:pPr>
        <w:ind w:left="360"/>
      </w:pPr>
      <w:r>
        <w:t>Finally, I would like to thank you for your continued support</w:t>
      </w:r>
      <w:r w:rsidR="00871054">
        <w:t>,</w:t>
      </w:r>
      <w:r>
        <w:t xml:space="preserve"> as we work in partnership</w:t>
      </w:r>
      <w:r w:rsidR="00871054">
        <w:t>,</w:t>
      </w:r>
      <w:r>
        <w:t xml:space="preserve"> to provide the best possible secondary school experi</w:t>
      </w:r>
      <w:r w:rsidR="00EC76D9">
        <w:t>ence for our children</w:t>
      </w:r>
      <w:r>
        <w:t>. We hope you have a safe and enjoyable summer with your family and friends and look forward to welcoming the children back</w:t>
      </w:r>
      <w:r w:rsidR="00974D9E">
        <w:t xml:space="preserve"> to Ian Ramsey in September 2019</w:t>
      </w:r>
      <w:r>
        <w:t>.</w:t>
      </w:r>
    </w:p>
    <w:p w14:paraId="59496CA9" w14:textId="77777777" w:rsidR="006B381A" w:rsidRDefault="006B381A" w:rsidP="0082552A">
      <w:pPr>
        <w:ind w:left="360"/>
      </w:pPr>
      <w:r>
        <w:t>Best wishes</w:t>
      </w:r>
      <w:r w:rsidR="00871054">
        <w:t>,</w:t>
      </w:r>
    </w:p>
    <w:p w14:paraId="70DA699B" w14:textId="77777777" w:rsidR="0082552A" w:rsidRDefault="0082552A" w:rsidP="006B381A">
      <w:pPr>
        <w:autoSpaceDE w:val="0"/>
        <w:autoSpaceDN w:val="0"/>
        <w:adjustRightInd w:val="0"/>
        <w:spacing w:after="0" w:line="240" w:lineRule="auto"/>
        <w:ind w:left="397" w:right="-330"/>
        <w:rPr>
          <w:rFonts w:ascii="Calibri" w:eastAsia="Calibri" w:hAnsi="Calibri" w:cs="Calibri"/>
          <w:sz w:val="24"/>
          <w:szCs w:val="24"/>
        </w:rPr>
      </w:pPr>
      <w:r w:rsidRPr="0082552A">
        <w:rPr>
          <w:rFonts w:ascii="Calibri" w:eastAsia="Calibri" w:hAnsi="Calibri" w:cs="Times New Roman"/>
          <w:noProof/>
          <w:color w:val="1F497D"/>
          <w:sz w:val="24"/>
          <w:szCs w:val="24"/>
          <w:lang w:eastAsia="en-GB"/>
        </w:rPr>
        <w:drawing>
          <wp:inline distT="0" distB="0" distL="0" distR="0" wp14:anchorId="2FF27662" wp14:editId="03B46CC4">
            <wp:extent cx="809625" cy="510233"/>
            <wp:effectExtent l="0" t="0" r="0" b="4445"/>
            <wp:docPr id="16" name="Picture 16" descr="B Jane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Janes-Smal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29182" cy="522558"/>
                    </a:xfrm>
                    <a:prstGeom prst="rect">
                      <a:avLst/>
                    </a:prstGeom>
                    <a:noFill/>
                    <a:ln>
                      <a:noFill/>
                    </a:ln>
                  </pic:spPr>
                </pic:pic>
              </a:graphicData>
            </a:graphic>
          </wp:inline>
        </w:drawing>
      </w:r>
    </w:p>
    <w:p w14:paraId="061253D3" w14:textId="77777777" w:rsidR="006B381A" w:rsidRDefault="006B381A" w:rsidP="0082552A">
      <w:pPr>
        <w:autoSpaceDE w:val="0"/>
        <w:autoSpaceDN w:val="0"/>
        <w:adjustRightInd w:val="0"/>
        <w:spacing w:after="0" w:line="240" w:lineRule="auto"/>
        <w:ind w:left="-284" w:right="-330"/>
        <w:rPr>
          <w:rFonts w:ascii="Calibri" w:eastAsia="Calibri" w:hAnsi="Calibri" w:cs="Calibri"/>
          <w:sz w:val="24"/>
          <w:szCs w:val="24"/>
        </w:rPr>
      </w:pPr>
    </w:p>
    <w:p w14:paraId="08268A84" w14:textId="77777777" w:rsidR="0082552A" w:rsidRPr="0082552A" w:rsidRDefault="0082552A" w:rsidP="006B381A">
      <w:pPr>
        <w:autoSpaceDE w:val="0"/>
        <w:autoSpaceDN w:val="0"/>
        <w:adjustRightInd w:val="0"/>
        <w:spacing w:after="0" w:line="240" w:lineRule="auto"/>
        <w:ind w:left="-284" w:right="-330" w:firstLine="681"/>
        <w:rPr>
          <w:rFonts w:ascii="Calibri" w:eastAsia="Calibri" w:hAnsi="Calibri" w:cs="Calibri"/>
          <w:sz w:val="24"/>
          <w:szCs w:val="24"/>
        </w:rPr>
      </w:pPr>
      <w:r w:rsidRPr="0082552A">
        <w:rPr>
          <w:rFonts w:ascii="Calibri" w:eastAsia="Calibri" w:hAnsi="Calibri" w:cs="Calibri"/>
          <w:sz w:val="24"/>
          <w:szCs w:val="24"/>
        </w:rPr>
        <w:t>Mr B. Janes (Head Teacher)</w:t>
      </w:r>
    </w:p>
    <w:p w14:paraId="499C9AA8" w14:textId="77777777" w:rsidR="00102B54" w:rsidRPr="00F1124E" w:rsidRDefault="00102B54" w:rsidP="00102B54">
      <w:pPr>
        <w:jc w:val="both"/>
        <w:rPr>
          <w:rFonts w:cs="Arial"/>
        </w:rPr>
      </w:pPr>
    </w:p>
    <w:p w14:paraId="17E5FB6C" w14:textId="77777777" w:rsidR="00102B54" w:rsidRDefault="00102B54" w:rsidP="00102B54"/>
    <w:p w14:paraId="6CEB1049" w14:textId="77777777" w:rsidR="00435090" w:rsidRPr="00E2375E" w:rsidRDefault="00435090" w:rsidP="00E2375E">
      <w:pPr>
        <w:rPr>
          <w:rFonts w:ascii="Arial" w:hAnsi="Arial" w:cs="Arial"/>
        </w:rPr>
      </w:pPr>
    </w:p>
    <w:sectPr w:rsidR="00435090" w:rsidRPr="00E2375E" w:rsidSect="0082552A">
      <w:headerReference w:type="even" r:id="rId18"/>
      <w:headerReference w:type="first" r:id="rId19"/>
      <w:footerReference w:type="firs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80B71" w14:textId="77777777" w:rsidR="004A6C59" w:rsidRDefault="004A6C59">
      <w:pPr>
        <w:spacing w:after="0" w:line="240" w:lineRule="auto"/>
      </w:pPr>
      <w:r>
        <w:separator/>
      </w:r>
    </w:p>
  </w:endnote>
  <w:endnote w:type="continuationSeparator" w:id="0">
    <w:p w14:paraId="256A87C3" w14:textId="77777777" w:rsidR="004A6C59" w:rsidRDefault="004A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B39C6" w14:textId="77777777" w:rsidR="00192241" w:rsidRDefault="00192241">
    <w:pPr>
      <w:pStyle w:val="Footer"/>
    </w:pPr>
    <w:r>
      <w:rPr>
        <w:noProof/>
        <w:lang w:eastAsia="en-GB"/>
      </w:rPr>
      <mc:AlternateContent>
        <mc:Choice Requires="wps">
          <w:drawing>
            <wp:anchor distT="45720" distB="45720" distL="114300" distR="114300" simplePos="0" relativeHeight="251657728" behindDoc="0" locked="0" layoutInCell="1" allowOverlap="1" wp14:anchorId="74300CEE" wp14:editId="726CF042">
              <wp:simplePos x="0" y="0"/>
              <wp:positionH relativeFrom="page">
                <wp:posOffset>3810</wp:posOffset>
              </wp:positionH>
              <wp:positionV relativeFrom="page">
                <wp:posOffset>10490362</wp:posOffset>
              </wp:positionV>
              <wp:extent cx="7556973" cy="200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973" cy="200690"/>
                      </a:xfrm>
                      <a:prstGeom prst="rect">
                        <a:avLst/>
                      </a:prstGeom>
                      <a:noFill/>
                      <a:ln w="9525">
                        <a:noFill/>
                        <a:miter lim="800000"/>
                        <a:headEnd/>
                        <a:tailEnd/>
                      </a:ln>
                    </wps:spPr>
                    <wps:txbx>
                      <w:txbxContent>
                        <w:p w14:paraId="66FEE55E" w14:textId="291C2B31" w:rsidR="00192241" w:rsidRPr="00EC35DB" w:rsidRDefault="00192241" w:rsidP="00EC35D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300CEE" id="_x0000_t202" coordsize="21600,21600" o:spt="202" path="m,l,21600r21600,l21600,xe">
              <v:stroke joinstyle="miter"/>
              <v:path gradientshapeok="t" o:connecttype="rect"/>
            </v:shapetype>
            <v:shape id="Text Box 2" o:spid="_x0000_s1026" type="#_x0000_t202" style="position:absolute;margin-left:.3pt;margin-top:826pt;width:595.05pt;height:15.8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" filled="f" stroked="f">
              <v:textbox>
                <w:txbxContent>
                  <w:p w14:paraId="66FEE55E" w14:textId="291C2B31" w:rsidR="00192241" w:rsidRPr="00EC35DB" w:rsidRDefault="00192241" w:rsidP="00EC35DB">
                    <w:pPr>
                      <w:jc w:val="center"/>
                      <w:rPr>
                        <w:sz w:val="16"/>
                        <w:szCs w:val="16"/>
                      </w:rPr>
                    </w:pP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ED2F6" w14:textId="77777777" w:rsidR="004A6C59" w:rsidRDefault="004A6C59">
      <w:pPr>
        <w:spacing w:after="0" w:line="240" w:lineRule="auto"/>
      </w:pPr>
      <w:r>
        <w:separator/>
      </w:r>
    </w:p>
  </w:footnote>
  <w:footnote w:type="continuationSeparator" w:id="0">
    <w:p w14:paraId="388E0A33" w14:textId="77777777" w:rsidR="004A6C59" w:rsidRDefault="004A6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0A4C2" w14:textId="77777777" w:rsidR="00192241" w:rsidRDefault="00FB7F8A">
    <w:pPr>
      <w:pStyle w:val="Header"/>
    </w:pPr>
    <w:r>
      <w:rPr>
        <w:noProof/>
        <w:lang w:eastAsia="en-GB"/>
      </w:rPr>
      <w:pict w14:anchorId="48DB7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7728;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3AFE" w14:textId="77777777" w:rsidR="00192241" w:rsidRDefault="00192241">
    <w:pPr>
      <w:pStyle w:val="Header"/>
    </w:pPr>
    <w:r>
      <w:rPr>
        <w:noProof/>
        <w:lang w:eastAsia="en-GB"/>
      </w:rPr>
      <w:drawing>
        <wp:anchor distT="0" distB="0" distL="114300" distR="114300" simplePos="0" relativeHeight="251656704" behindDoc="1" locked="0" layoutInCell="1" allowOverlap="1" wp14:anchorId="25D3C895" wp14:editId="48C2CC9A">
          <wp:simplePos x="0" y="0"/>
          <wp:positionH relativeFrom="page">
            <wp:align>right</wp:align>
          </wp:positionH>
          <wp:positionV relativeFrom="paragraph">
            <wp:posOffset>-449580</wp:posOffset>
          </wp:positionV>
          <wp:extent cx="7546739" cy="1067498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22679"/>
    <w:multiLevelType w:val="hybridMultilevel"/>
    <w:tmpl w:val="642E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C25B40"/>
    <w:multiLevelType w:val="hybridMultilevel"/>
    <w:tmpl w:val="F260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C3784F"/>
    <w:multiLevelType w:val="hybridMultilevel"/>
    <w:tmpl w:val="48CE6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047740"/>
    <w:multiLevelType w:val="hybridMultilevel"/>
    <w:tmpl w:val="3360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20D48"/>
    <w:multiLevelType w:val="hybridMultilevel"/>
    <w:tmpl w:val="8F20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A7680"/>
    <w:multiLevelType w:val="hybridMultilevel"/>
    <w:tmpl w:val="399A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120392"/>
    <w:multiLevelType w:val="hybridMultilevel"/>
    <w:tmpl w:val="5B0E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4064F9"/>
    <w:multiLevelType w:val="hybridMultilevel"/>
    <w:tmpl w:val="DCDC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92B40"/>
    <w:multiLevelType w:val="hybridMultilevel"/>
    <w:tmpl w:val="C8CE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B87FBA"/>
    <w:multiLevelType w:val="hybridMultilevel"/>
    <w:tmpl w:val="9E18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42171"/>
    <w:multiLevelType w:val="hybridMultilevel"/>
    <w:tmpl w:val="4F04B82A"/>
    <w:lvl w:ilvl="0" w:tplc="19C04CCA">
      <w:start w:val="1"/>
      <w:numFmt w:val="bullet"/>
      <w:lvlText w:val=""/>
      <w:lvlJc w:val="left"/>
      <w:pPr>
        <w:ind w:left="1080" w:hanging="360"/>
      </w:pPr>
      <w:rPr>
        <w:rFonts w:ascii="Symbol" w:hAnsi="Symbol" w:hint="default"/>
      </w:rPr>
    </w:lvl>
    <w:lvl w:ilvl="1" w:tplc="5284EA7A">
      <w:start w:val="1"/>
      <w:numFmt w:val="bullet"/>
      <w:lvlText w:val="o"/>
      <w:lvlJc w:val="left"/>
      <w:pPr>
        <w:ind w:left="1800" w:hanging="360"/>
      </w:pPr>
      <w:rPr>
        <w:rFonts w:ascii="Courier New" w:hAnsi="Courier New" w:cs="Courier New" w:hint="default"/>
      </w:rPr>
    </w:lvl>
    <w:lvl w:ilvl="2" w:tplc="0DCCA382" w:tentative="1">
      <w:start w:val="1"/>
      <w:numFmt w:val="bullet"/>
      <w:lvlText w:val=""/>
      <w:lvlJc w:val="left"/>
      <w:pPr>
        <w:ind w:left="2520" w:hanging="360"/>
      </w:pPr>
      <w:rPr>
        <w:rFonts w:ascii="Wingdings" w:hAnsi="Wingdings" w:hint="default"/>
      </w:rPr>
    </w:lvl>
    <w:lvl w:ilvl="3" w:tplc="6374ED1C" w:tentative="1">
      <w:start w:val="1"/>
      <w:numFmt w:val="bullet"/>
      <w:lvlText w:val=""/>
      <w:lvlJc w:val="left"/>
      <w:pPr>
        <w:ind w:left="3240" w:hanging="360"/>
      </w:pPr>
      <w:rPr>
        <w:rFonts w:ascii="Symbol" w:hAnsi="Symbol" w:hint="default"/>
      </w:rPr>
    </w:lvl>
    <w:lvl w:ilvl="4" w:tplc="C96256A2" w:tentative="1">
      <w:start w:val="1"/>
      <w:numFmt w:val="bullet"/>
      <w:lvlText w:val="o"/>
      <w:lvlJc w:val="left"/>
      <w:pPr>
        <w:ind w:left="3960" w:hanging="360"/>
      </w:pPr>
      <w:rPr>
        <w:rFonts w:ascii="Courier New" w:hAnsi="Courier New" w:cs="Courier New" w:hint="default"/>
      </w:rPr>
    </w:lvl>
    <w:lvl w:ilvl="5" w:tplc="111CE5C6" w:tentative="1">
      <w:start w:val="1"/>
      <w:numFmt w:val="bullet"/>
      <w:lvlText w:val=""/>
      <w:lvlJc w:val="left"/>
      <w:pPr>
        <w:ind w:left="4680" w:hanging="360"/>
      </w:pPr>
      <w:rPr>
        <w:rFonts w:ascii="Wingdings" w:hAnsi="Wingdings" w:hint="default"/>
      </w:rPr>
    </w:lvl>
    <w:lvl w:ilvl="6" w:tplc="6B4CB00E" w:tentative="1">
      <w:start w:val="1"/>
      <w:numFmt w:val="bullet"/>
      <w:lvlText w:val=""/>
      <w:lvlJc w:val="left"/>
      <w:pPr>
        <w:ind w:left="5400" w:hanging="360"/>
      </w:pPr>
      <w:rPr>
        <w:rFonts w:ascii="Symbol" w:hAnsi="Symbol" w:hint="default"/>
      </w:rPr>
    </w:lvl>
    <w:lvl w:ilvl="7" w:tplc="AE3E3642" w:tentative="1">
      <w:start w:val="1"/>
      <w:numFmt w:val="bullet"/>
      <w:lvlText w:val="o"/>
      <w:lvlJc w:val="left"/>
      <w:pPr>
        <w:ind w:left="6120" w:hanging="360"/>
      </w:pPr>
      <w:rPr>
        <w:rFonts w:ascii="Courier New" w:hAnsi="Courier New" w:cs="Courier New" w:hint="default"/>
      </w:rPr>
    </w:lvl>
    <w:lvl w:ilvl="8" w:tplc="F8C2EC5E" w:tentative="1">
      <w:start w:val="1"/>
      <w:numFmt w:val="bullet"/>
      <w:lvlText w:val=""/>
      <w:lvlJc w:val="left"/>
      <w:pPr>
        <w:ind w:left="6840" w:hanging="360"/>
      </w:pPr>
      <w:rPr>
        <w:rFonts w:ascii="Wingdings" w:hAnsi="Wingdings" w:hint="default"/>
      </w:rPr>
    </w:lvl>
  </w:abstractNum>
  <w:abstractNum w:abstractNumId="11" w15:restartNumberingAfterBreak="0">
    <w:nsid w:val="689B5110"/>
    <w:multiLevelType w:val="hybridMultilevel"/>
    <w:tmpl w:val="2D24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BF1110"/>
    <w:multiLevelType w:val="hybridMultilevel"/>
    <w:tmpl w:val="95CE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ED0B75"/>
    <w:multiLevelType w:val="hybridMultilevel"/>
    <w:tmpl w:val="6C7E8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0F0BB4"/>
    <w:multiLevelType w:val="hybridMultilevel"/>
    <w:tmpl w:val="75E4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27F6C"/>
    <w:multiLevelType w:val="hybridMultilevel"/>
    <w:tmpl w:val="285A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8F5D0A"/>
    <w:multiLevelType w:val="hybridMultilevel"/>
    <w:tmpl w:val="1C06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13"/>
  </w:num>
  <w:num w:numId="5">
    <w:abstractNumId w:val="12"/>
  </w:num>
  <w:num w:numId="6">
    <w:abstractNumId w:val="1"/>
  </w:num>
  <w:num w:numId="7">
    <w:abstractNumId w:val="0"/>
  </w:num>
  <w:num w:numId="8">
    <w:abstractNumId w:val="14"/>
  </w:num>
  <w:num w:numId="9">
    <w:abstractNumId w:val="7"/>
  </w:num>
  <w:num w:numId="10">
    <w:abstractNumId w:val="4"/>
  </w:num>
  <w:num w:numId="11">
    <w:abstractNumId w:val="15"/>
  </w:num>
  <w:num w:numId="12">
    <w:abstractNumId w:val="9"/>
  </w:num>
  <w:num w:numId="13">
    <w:abstractNumId w:val="8"/>
  </w:num>
  <w:num w:numId="14">
    <w:abstractNumId w:val="11"/>
  </w:num>
  <w:num w:numId="15">
    <w:abstractNumId w:val="3"/>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E71541"/>
    <w:rsid w:val="00093AFE"/>
    <w:rsid w:val="00102B54"/>
    <w:rsid w:val="00172BC2"/>
    <w:rsid w:val="00192241"/>
    <w:rsid w:val="00194447"/>
    <w:rsid w:val="001A6389"/>
    <w:rsid w:val="001F29D4"/>
    <w:rsid w:val="00292316"/>
    <w:rsid w:val="002E79B1"/>
    <w:rsid w:val="0030420A"/>
    <w:rsid w:val="0032341D"/>
    <w:rsid w:val="00352E2C"/>
    <w:rsid w:val="00435090"/>
    <w:rsid w:val="004565DD"/>
    <w:rsid w:val="0046782D"/>
    <w:rsid w:val="004A6C59"/>
    <w:rsid w:val="004A748B"/>
    <w:rsid w:val="004B00FD"/>
    <w:rsid w:val="004C2AE7"/>
    <w:rsid w:val="00544890"/>
    <w:rsid w:val="005526F8"/>
    <w:rsid w:val="0061040C"/>
    <w:rsid w:val="006B381A"/>
    <w:rsid w:val="006B4FC7"/>
    <w:rsid w:val="006C015E"/>
    <w:rsid w:val="006C7719"/>
    <w:rsid w:val="007C7A10"/>
    <w:rsid w:val="0082552A"/>
    <w:rsid w:val="00871054"/>
    <w:rsid w:val="00893AF4"/>
    <w:rsid w:val="00896D52"/>
    <w:rsid w:val="008F7C74"/>
    <w:rsid w:val="00974D9E"/>
    <w:rsid w:val="00992D4D"/>
    <w:rsid w:val="00A10C7E"/>
    <w:rsid w:val="00A41C07"/>
    <w:rsid w:val="00A72A1F"/>
    <w:rsid w:val="00A84811"/>
    <w:rsid w:val="00A92CA8"/>
    <w:rsid w:val="00AB261A"/>
    <w:rsid w:val="00AB5792"/>
    <w:rsid w:val="00AC3AC5"/>
    <w:rsid w:val="00B565E7"/>
    <w:rsid w:val="00B63A9C"/>
    <w:rsid w:val="00B8778A"/>
    <w:rsid w:val="00C34D48"/>
    <w:rsid w:val="00C52878"/>
    <w:rsid w:val="00C559EE"/>
    <w:rsid w:val="00CA2A17"/>
    <w:rsid w:val="00CA52F9"/>
    <w:rsid w:val="00DD5437"/>
    <w:rsid w:val="00DF0AB2"/>
    <w:rsid w:val="00E2375E"/>
    <w:rsid w:val="00E71541"/>
    <w:rsid w:val="00EC35DB"/>
    <w:rsid w:val="00EC76D9"/>
    <w:rsid w:val="00EE7E75"/>
    <w:rsid w:val="00F744D9"/>
    <w:rsid w:val="00F8738E"/>
    <w:rsid w:val="00FB7F8A"/>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00DDF1F2"/>
  <w15:chartTrackingRefBased/>
  <w15:docId w15:val="{7447ADBE-C9FC-4DD5-9942-69470609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B5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B63A9C"/>
    <w:pPr>
      <w:overflowPunct w:val="0"/>
      <w:autoSpaceDE w:val="0"/>
      <w:autoSpaceDN w:val="0"/>
      <w:adjustRightInd w:val="0"/>
      <w:spacing w:after="0" w:line="240" w:lineRule="auto"/>
      <w:ind w:left="720"/>
      <w:contextualSpacing/>
    </w:pPr>
    <w:rPr>
      <w:rFonts w:ascii="Century Gothic" w:eastAsia="Times New Roman" w:hAnsi="Century Gothic" w:cs="Times New Roman"/>
      <w:sz w:val="18"/>
      <w:szCs w:val="20"/>
    </w:rPr>
  </w:style>
  <w:style w:type="character" w:styleId="Hyperlink">
    <w:name w:val="Hyperlink"/>
    <w:basedOn w:val="DefaultParagraphFont"/>
    <w:uiPriority w:val="99"/>
    <w:unhideWhenUsed/>
    <w:rsid w:val="00B63A9C"/>
    <w:rPr>
      <w:color w:val="0000FF" w:themeColor="hyperlink"/>
      <w:u w:val="single"/>
    </w:rPr>
  </w:style>
  <w:style w:type="paragraph" w:styleId="NoSpacing">
    <w:name w:val="No Spacing"/>
    <w:uiPriority w:val="1"/>
    <w:qFormat/>
    <w:rsid w:val="00F8738E"/>
    <w:pPr>
      <w:spacing w:after="0" w:line="240" w:lineRule="auto"/>
    </w:pPr>
  </w:style>
  <w:style w:type="paragraph" w:customStyle="1" w:styleId="Default">
    <w:name w:val="Default"/>
    <w:rsid w:val="0082552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asscharts.com/parent/login"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cid:image001.png@01D2EB29.5A4B0C6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anramsey.org.uk/wp-content/uploads/2018/06/uniformboys.jp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anramsey.org.uk/wp-content/uploads/2018/06/uniformgirls.jpg"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T:\Branding\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FCDF7-6BBA-4810-9FE9-E9677DB8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8</Pages>
  <Words>960</Words>
  <Characters>5474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 Brian</dc:creator>
  <cp:keywords/>
  <dc:description/>
  <cp:lastModifiedBy>Barraclough, Zoe</cp:lastModifiedBy>
  <cp:revision>2</cp:revision>
  <cp:lastPrinted>2018-04-25T08:57:00Z</cp:lastPrinted>
  <dcterms:created xsi:type="dcterms:W3CDTF">2019-07-18T10:22:00Z</dcterms:created>
  <dcterms:modified xsi:type="dcterms:W3CDTF">2019-07-18T10:22:00Z</dcterms:modified>
</cp:coreProperties>
</file>