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A10" w:rsidRDefault="007C7A10" w:rsidP="007C7A10">
      <w:bookmarkStart w:id="0" w:name="_GoBack"/>
      <w:bookmarkEnd w:id="0"/>
    </w:p>
    <w:p w:rsidR="007C7A10" w:rsidRDefault="007C7A10" w:rsidP="007C7A10"/>
    <w:p w:rsidR="00305B15" w:rsidRDefault="00305B15" w:rsidP="00305B15"/>
    <w:p w:rsidR="00305B15" w:rsidRDefault="00305B15" w:rsidP="00305B15">
      <w:r>
        <w:t>June 2019</w:t>
      </w:r>
    </w:p>
    <w:p w:rsidR="00305B15" w:rsidRDefault="00305B15" w:rsidP="00305B15">
      <w:r>
        <w:t>Dear Parent/Carer,</w:t>
      </w:r>
    </w:p>
    <w:p w:rsidR="00305B15" w:rsidRDefault="00305B15" w:rsidP="00305B15">
      <w:r>
        <w:t>Following the consultation regarding the lunch and break times at Ian Ramsey CE Academy, we have decided to move to option C for the academic year 2019-20. Just over 85% of all responses opted for this model. Thank you to all those who took the time to respond. Below are the timings of the school day from September 2019:</w:t>
      </w:r>
    </w:p>
    <w:p w:rsidR="00305B15" w:rsidRDefault="00305B15" w:rsidP="00305B15"/>
    <w:p w:rsidR="00305B15" w:rsidRDefault="00305B15" w:rsidP="00305B15">
      <w:pPr>
        <w:spacing w:after="0"/>
        <w:ind w:left="851"/>
      </w:pPr>
      <w:r>
        <w:t>8.35</w:t>
      </w:r>
      <w:r>
        <w:tab/>
        <w:t xml:space="preserve">am </w:t>
      </w:r>
      <w:r>
        <w:tab/>
        <w:t>All pupils must be in school</w:t>
      </w:r>
    </w:p>
    <w:p w:rsidR="00305B15" w:rsidRDefault="00305B15" w:rsidP="00305B15">
      <w:pPr>
        <w:spacing w:after="0"/>
        <w:ind w:left="851"/>
      </w:pPr>
      <w:r>
        <w:t>8.40</w:t>
      </w:r>
      <w:r>
        <w:tab/>
        <w:t xml:space="preserve">am </w:t>
      </w:r>
      <w:r>
        <w:tab/>
        <w:t>Collective worship and registration</w:t>
      </w:r>
    </w:p>
    <w:p w:rsidR="00305B15" w:rsidRDefault="00305B15" w:rsidP="00305B15">
      <w:pPr>
        <w:spacing w:after="0"/>
        <w:ind w:left="851"/>
      </w:pPr>
      <w:r>
        <w:t>9.00</w:t>
      </w:r>
      <w:r>
        <w:tab/>
        <w:t xml:space="preserve">am </w:t>
      </w:r>
      <w:r>
        <w:tab/>
        <w:t>Period 1 for all pupils</w:t>
      </w:r>
    </w:p>
    <w:p w:rsidR="00305B15" w:rsidRDefault="00305B15" w:rsidP="00305B15">
      <w:pPr>
        <w:spacing w:after="0"/>
        <w:ind w:left="851"/>
      </w:pPr>
      <w:r>
        <w:t>10.00</w:t>
      </w:r>
      <w:r>
        <w:tab/>
        <w:t xml:space="preserve">am </w:t>
      </w:r>
      <w:r>
        <w:tab/>
        <w:t>Break time Y7, 8, 10 Period 2 Y9/11</w:t>
      </w:r>
    </w:p>
    <w:p w:rsidR="00305B15" w:rsidRDefault="00305B15" w:rsidP="00305B15">
      <w:pPr>
        <w:spacing w:after="0"/>
        <w:ind w:left="851"/>
      </w:pPr>
      <w:r>
        <w:t>10.15</w:t>
      </w:r>
      <w:r>
        <w:tab/>
        <w:t xml:space="preserve">am </w:t>
      </w:r>
      <w:r>
        <w:tab/>
        <w:t>Period 2 Y7, 8, 10</w:t>
      </w:r>
    </w:p>
    <w:p w:rsidR="00305B15" w:rsidRDefault="00305B15" w:rsidP="00305B15">
      <w:pPr>
        <w:spacing w:after="0"/>
        <w:ind w:left="851"/>
      </w:pPr>
      <w:r>
        <w:t>11.00</w:t>
      </w:r>
      <w:r>
        <w:tab/>
        <w:t xml:space="preserve">am </w:t>
      </w:r>
      <w:r>
        <w:tab/>
        <w:t>Break time Y9/11</w:t>
      </w:r>
    </w:p>
    <w:p w:rsidR="00305B15" w:rsidRDefault="00305B15" w:rsidP="00305B15">
      <w:pPr>
        <w:spacing w:after="0"/>
        <w:ind w:left="851"/>
      </w:pPr>
      <w:r>
        <w:t>11.15</w:t>
      </w:r>
      <w:r>
        <w:tab/>
        <w:t>am</w:t>
      </w:r>
      <w:r>
        <w:tab/>
        <w:t>Period 3 all pupils</w:t>
      </w:r>
    </w:p>
    <w:p w:rsidR="00305B15" w:rsidRDefault="00305B15" w:rsidP="00305B15">
      <w:pPr>
        <w:spacing w:after="0"/>
        <w:ind w:left="851"/>
      </w:pPr>
      <w:r>
        <w:t>12.15</w:t>
      </w:r>
      <w:r>
        <w:tab/>
        <w:t xml:space="preserve">pm </w:t>
      </w:r>
      <w:r>
        <w:tab/>
        <w:t>Lunch time Y8/10 Period 4 Y7, 9 &amp; 11</w:t>
      </w:r>
    </w:p>
    <w:p w:rsidR="00305B15" w:rsidRDefault="00305B15" w:rsidP="00305B15">
      <w:pPr>
        <w:spacing w:after="0"/>
        <w:ind w:left="851"/>
      </w:pPr>
      <w:r>
        <w:t>12.45</w:t>
      </w:r>
      <w:r>
        <w:tab/>
        <w:t>pm</w:t>
      </w:r>
      <w:r>
        <w:tab/>
        <w:t>Lunch time Y7 Period 4 Y8/10</w:t>
      </w:r>
    </w:p>
    <w:p w:rsidR="00305B15" w:rsidRDefault="00305B15" w:rsidP="00305B15">
      <w:pPr>
        <w:spacing w:after="0"/>
        <w:ind w:left="851"/>
      </w:pPr>
      <w:r>
        <w:t>1.15</w:t>
      </w:r>
      <w:r>
        <w:tab/>
        <w:t xml:space="preserve">pm </w:t>
      </w:r>
      <w:r>
        <w:tab/>
        <w:t>Lunch time Y9/11 Period 4 Y7, 8 &amp; 10</w:t>
      </w:r>
    </w:p>
    <w:p w:rsidR="00305B15" w:rsidRDefault="00305B15" w:rsidP="00305B15">
      <w:pPr>
        <w:spacing w:after="0"/>
        <w:ind w:left="851"/>
      </w:pPr>
      <w:r>
        <w:t>1.45</w:t>
      </w:r>
      <w:r>
        <w:tab/>
        <w:t xml:space="preserve">pm </w:t>
      </w:r>
      <w:r>
        <w:tab/>
        <w:t>Period 5 all pupils</w:t>
      </w:r>
    </w:p>
    <w:p w:rsidR="00305B15" w:rsidRDefault="00305B15" w:rsidP="00305B15">
      <w:pPr>
        <w:spacing w:after="0"/>
        <w:ind w:left="851"/>
      </w:pPr>
      <w:r>
        <w:t>2.45</w:t>
      </w:r>
      <w:r>
        <w:tab/>
        <w:t xml:space="preserve">pm </w:t>
      </w:r>
      <w:r>
        <w:tab/>
        <w:t>End of school day all pupils</w:t>
      </w:r>
    </w:p>
    <w:p w:rsidR="00305B15" w:rsidRDefault="00305B15" w:rsidP="00305B15">
      <w:pPr>
        <w:spacing w:after="0"/>
        <w:ind w:left="851"/>
      </w:pPr>
    </w:p>
    <w:p w:rsidR="00305B15" w:rsidRDefault="00305B15" w:rsidP="00305B15">
      <w:r>
        <w:t>We will, of course, ensure that the same food is available at each of the 3 lunch services, providing the same quality of dining experience for each child. By scheduling 2 break times we will also be ability to serve toast, bagels and croissants for the children at this time. This gives each pupil 3 opportunities to eat; breakfast, from 8 am; one of the two break times, 10 am or 11 am; one of the three lunch times, 12:15 pm, 12:45 pm or 1:15 pm.</w:t>
      </w:r>
    </w:p>
    <w:p w:rsidR="00305B15" w:rsidRDefault="00305B15" w:rsidP="00305B15">
      <w:r>
        <w:t>The local authority and the bus companies have been informed of the earlier finish to the school day. The day will end at 2:45 pm rather than 3:00 pm. We appreciate all the feedback and support that we received from pupils, parents/carers, staff and governors on this matter.</w:t>
      </w:r>
    </w:p>
    <w:p w:rsidR="00305B15" w:rsidRDefault="00305B15" w:rsidP="00305B15">
      <w:r>
        <w:t>I would like to take this opportunity to remind you that we break up for the summer holiday, at 1:15pm, on Friday 19</w:t>
      </w:r>
      <w:r w:rsidRPr="00474295">
        <w:rPr>
          <w:vertAlign w:val="superscript"/>
        </w:rPr>
        <w:t>th</w:t>
      </w:r>
      <w:r>
        <w:t xml:space="preserve"> July 2019.</w:t>
      </w:r>
    </w:p>
    <w:p w:rsidR="00305B15" w:rsidRDefault="00305B15" w:rsidP="00305B15">
      <w:r>
        <w:t>Kind regards</w:t>
      </w:r>
    </w:p>
    <w:p w:rsidR="00305B15" w:rsidRDefault="00305B15" w:rsidP="00305B15">
      <w:r w:rsidRPr="00A26FBF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692C2F77" wp14:editId="5F25CCDC">
            <wp:extent cx="1114425" cy="423769"/>
            <wp:effectExtent l="0" t="0" r="0" b="0"/>
            <wp:docPr id="2" name="Picture 2" descr="T:\All Staff\Parentmail\Signatures\B Ja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All Staff\Parentmail\Signatures\B Jan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507" cy="45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15" w:rsidRDefault="00305B15" w:rsidP="00305B15">
      <w:pPr>
        <w:pStyle w:val="NoSpacing"/>
      </w:pPr>
      <w:r>
        <w:t>Mr B Janes</w:t>
      </w:r>
    </w:p>
    <w:p w:rsidR="00305B15" w:rsidRDefault="00305B15" w:rsidP="00305B15">
      <w:pPr>
        <w:pStyle w:val="NoSpacing"/>
      </w:pPr>
      <w:r>
        <w:t>Head Teachers</w:t>
      </w:r>
    </w:p>
    <w:p w:rsidR="00AC3AC5" w:rsidRDefault="00AC3AC5" w:rsidP="00AC3AC5"/>
    <w:p w:rsidR="00E2375E" w:rsidRDefault="00E2375E" w:rsidP="00E2375E">
      <w:pPr>
        <w:rPr>
          <w:rFonts w:ascii="Arial" w:hAnsi="Arial" w:cs="Arial"/>
        </w:rPr>
      </w:pPr>
    </w:p>
    <w:p w:rsidR="00435090" w:rsidRPr="00E2375E" w:rsidRDefault="00435090" w:rsidP="00E2375E">
      <w:pPr>
        <w:rPr>
          <w:rFonts w:ascii="Arial" w:hAnsi="Arial" w:cs="Arial"/>
        </w:rPr>
      </w:pPr>
    </w:p>
    <w:sectPr w:rsidR="00435090" w:rsidRPr="00E2375E" w:rsidSect="00305B15">
      <w:headerReference w:type="even" r:id="rId9"/>
      <w:headerReference w:type="first" r:id="rId10"/>
      <w:footerReference w:type="first" r:id="rId11"/>
      <w:pgSz w:w="11906" w:h="16838"/>
      <w:pgMar w:top="1440" w:right="964" w:bottom="1440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B15" w:rsidRDefault="00305B15">
      <w:pPr>
        <w:spacing w:after="0" w:line="240" w:lineRule="auto"/>
      </w:pPr>
      <w:r>
        <w:separator/>
      </w:r>
    </w:p>
  </w:endnote>
  <w:endnote w:type="continuationSeparator" w:id="0">
    <w:p w:rsidR="00305B15" w:rsidRDefault="00305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5DB" w:rsidRDefault="00EC35DB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page">
                <wp:posOffset>3810</wp:posOffset>
              </wp:positionH>
              <wp:positionV relativeFrom="page">
                <wp:posOffset>10490362</wp:posOffset>
              </wp:positionV>
              <wp:extent cx="7556973" cy="20069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973" cy="200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35DB" w:rsidRPr="00EC35DB" w:rsidRDefault="00EC35DB" w:rsidP="00EC35DB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C35DB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EC35DB">
                            <w:rPr>
                              <w:sz w:val="16"/>
                              <w:szCs w:val="16"/>
                            </w:rPr>
                            <w:instrText xml:space="preserve"> FILENAME  \* Lower \p  \* MERGEFORMAT </w:instrText>
                          </w:r>
                          <w:r w:rsidRPr="00EC35DB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56196">
                            <w:rPr>
                              <w:noProof/>
                              <w:sz w:val="16"/>
                              <w:szCs w:val="16"/>
                            </w:rPr>
                            <w:t>document1</w:t>
                          </w:r>
                          <w:r w:rsidRPr="00EC35DB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.3pt;margin-top:826pt;width:595.05pt;height:15.8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" filled="f" stroked="f">
              <v:textbox>
                <w:txbxContent>
                  <w:p w:rsidR="00EC35DB" w:rsidRPr="00EC35DB" w:rsidRDefault="00EC35DB" w:rsidP="00EC35DB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C35DB">
                      <w:rPr>
                        <w:sz w:val="16"/>
                        <w:szCs w:val="16"/>
                      </w:rPr>
                      <w:fldChar w:fldCharType="begin"/>
                    </w:r>
                    <w:r w:rsidRPr="00EC35DB">
                      <w:rPr>
                        <w:sz w:val="16"/>
                        <w:szCs w:val="16"/>
                      </w:rPr>
                      <w:instrText xml:space="preserve"> FILENAME  \* Lower \p  \* MERGEFORMAT </w:instrText>
                    </w:r>
                    <w:r w:rsidRPr="00EC35DB">
                      <w:rPr>
                        <w:sz w:val="16"/>
                        <w:szCs w:val="16"/>
                      </w:rPr>
                      <w:fldChar w:fldCharType="separate"/>
                    </w:r>
                    <w:r w:rsidR="00F56196">
                      <w:rPr>
                        <w:noProof/>
                        <w:sz w:val="16"/>
                        <w:szCs w:val="16"/>
                      </w:rPr>
                      <w:t>document1</w:t>
                    </w:r>
                    <w:r w:rsidRPr="00EC35DB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B15" w:rsidRDefault="00305B15">
      <w:pPr>
        <w:spacing w:after="0" w:line="240" w:lineRule="auto"/>
      </w:pPr>
      <w:r>
        <w:separator/>
      </w:r>
    </w:p>
  </w:footnote>
  <w:footnote w:type="continuationSeparator" w:id="0">
    <w:p w:rsidR="00305B15" w:rsidRDefault="00305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38E" w:rsidRDefault="00910BE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60391" o:spid="_x0000_s2070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38E" w:rsidRDefault="00F8738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6739" cy="1067498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etterhea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6739" cy="106749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042171"/>
    <w:multiLevelType w:val="hybridMultilevel"/>
    <w:tmpl w:val="4F04B82A"/>
    <w:lvl w:ilvl="0" w:tplc="19C04C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284EA7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DCCA38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374ED1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96256A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11CE5C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B4CB00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E3E364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8C2EC5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revisionView w:inkAnnotations="0"/>
  <w:defaultTabStop w:val="720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ExsTA0NDYzs7A0MjdW0lEKTi0uzszPAykwrAUAg7JhyywAAAA="/>
  </w:docVars>
  <w:rsids>
    <w:rsidRoot w:val="00305B15"/>
    <w:rsid w:val="00305B15"/>
    <w:rsid w:val="00435090"/>
    <w:rsid w:val="0046782D"/>
    <w:rsid w:val="004B00FD"/>
    <w:rsid w:val="00544890"/>
    <w:rsid w:val="005526F8"/>
    <w:rsid w:val="0061040C"/>
    <w:rsid w:val="007C7A10"/>
    <w:rsid w:val="008F7C74"/>
    <w:rsid w:val="00910BE8"/>
    <w:rsid w:val="00A41C07"/>
    <w:rsid w:val="00A72A1F"/>
    <w:rsid w:val="00AC3AC5"/>
    <w:rsid w:val="00B565E7"/>
    <w:rsid w:val="00B63A9C"/>
    <w:rsid w:val="00B8778A"/>
    <w:rsid w:val="00C34D48"/>
    <w:rsid w:val="00C52878"/>
    <w:rsid w:val="00DD5437"/>
    <w:rsid w:val="00DF0AB2"/>
    <w:rsid w:val="00E2375E"/>
    <w:rsid w:val="00EC35DB"/>
    <w:rsid w:val="00EE7E75"/>
    <w:rsid w:val="00F56196"/>
    <w:rsid w:val="00F8738E"/>
    <w:rsid w:val="00FE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5:chartTrackingRefBased/>
  <w15:docId w15:val="{92F1FED9-3E40-47F7-BA72-08AF0D2BD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5B1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63A9C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Century Gothic" w:eastAsia="Times New Roman" w:hAnsi="Century Gothic" w:cs="Times New Roman"/>
      <w:sz w:val="18"/>
      <w:szCs w:val="20"/>
    </w:rPr>
  </w:style>
  <w:style w:type="character" w:styleId="Hyperlink">
    <w:name w:val="Hyperlink"/>
    <w:basedOn w:val="DefaultParagraphFont"/>
    <w:uiPriority w:val="99"/>
    <w:unhideWhenUsed/>
    <w:rsid w:val="00B63A9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873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Branding\LETTERHEAD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757A2-B775-42C4-8F05-48BA3E6BC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1</TotalTime>
  <Pages>2</Pages>
  <Words>253</Words>
  <Characters>1448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SBC Schools</Company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Dawson, Dawn</dc:creator>
  <cp:keywords/>
  <dc:description/>
  <cp:lastModifiedBy>Barraclough, Zoe</cp:lastModifiedBy>
  <cp:revision>2</cp:revision>
  <cp:lastPrinted>2019-06-10T13:56:00Z</cp:lastPrinted>
  <dcterms:created xsi:type="dcterms:W3CDTF">2019-06-17T07:27:00Z</dcterms:created>
  <dcterms:modified xsi:type="dcterms:W3CDTF">2019-06-17T07:27:00Z</dcterms:modified>
</cp:coreProperties>
</file>